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2D79AEC3" w14:textId="77777777" w:rsidR="00E34E50" w:rsidRPr="000E5AFB" w:rsidRDefault="009D2771" w:rsidP="008171A5">
      <w:pPr>
        <w:jc w:val="center"/>
        <w:rPr>
          <w:rFonts w:ascii="黑体" w:eastAsia="黑体" w:hAnsi="黑体"/>
          <w:b/>
          <w:sz w:val="52"/>
          <w:szCs w:val="52"/>
        </w:rPr>
      </w:pPr>
      <w:bookmarkStart w:id="0" w:name="_Toc391030885"/>
      <w:bookmarkStart w:id="1" w:name="_Toc392002651"/>
      <w:r>
        <w:rPr>
          <w:rFonts w:ascii="黑体" w:eastAsia="黑体" w:hAnsi="黑体" w:hint="eastAsia"/>
          <w:b/>
          <w:sz w:val="52"/>
          <w:szCs w:val="52"/>
        </w:rPr>
        <w:t>分光放大</w:t>
      </w:r>
      <w:r w:rsidR="00E34E50" w:rsidRPr="000E5AFB">
        <w:rPr>
          <w:rFonts w:ascii="黑体" w:eastAsia="黑体" w:hAnsi="黑体" w:hint="eastAsia"/>
          <w:b/>
          <w:sz w:val="52"/>
          <w:szCs w:val="52"/>
        </w:rPr>
        <w:t>解决方案</w:t>
      </w:r>
      <w:bookmarkEnd w:id="0"/>
      <w:bookmarkEnd w:id="1"/>
    </w:p>
    <w:p w14:paraId="30323619" w14:textId="77777777" w:rsidR="009D1437" w:rsidRDefault="009D1437" w:rsidP="009D2771">
      <w:pPr>
        <w:spacing w:line="360" w:lineRule="auto"/>
        <w:ind w:firstLine="425"/>
        <w:rPr>
          <w:rFonts w:ascii="华文细黑" w:eastAsia="华文细黑" w:hAnsi="华文细黑"/>
          <w:color w:val="000000"/>
          <w:szCs w:val="21"/>
        </w:rPr>
      </w:pPr>
    </w:p>
    <w:p w14:paraId="11522CF5" w14:textId="02F9F684" w:rsidR="009D2771" w:rsidRDefault="009D2771" w:rsidP="009D1437">
      <w:pPr>
        <w:spacing w:line="360" w:lineRule="exact"/>
        <w:ind w:firstLineChars="200" w:firstLine="420"/>
        <w:rPr>
          <w:rFonts w:ascii="华文细黑" w:eastAsia="华文细黑" w:hAnsi="华文细黑"/>
          <w:color w:val="000000"/>
          <w:szCs w:val="21"/>
        </w:rPr>
      </w:pPr>
      <w:r>
        <w:rPr>
          <w:rFonts w:ascii="华文细黑" w:eastAsia="华文细黑" w:hAnsi="华文细黑" w:hint="eastAsia"/>
          <w:color w:val="000000"/>
          <w:szCs w:val="21"/>
        </w:rPr>
        <w:t>数据链路</w:t>
      </w:r>
      <w:proofErr w:type="gramStart"/>
      <w:r>
        <w:rPr>
          <w:rFonts w:ascii="华文细黑" w:eastAsia="华文细黑" w:hAnsi="华文细黑" w:hint="eastAsia"/>
          <w:color w:val="000000"/>
          <w:szCs w:val="21"/>
        </w:rPr>
        <w:t>采集</w:t>
      </w:r>
      <w:r w:rsidRPr="009D2771">
        <w:rPr>
          <w:rFonts w:ascii="华文细黑" w:eastAsia="华文细黑" w:hAnsi="华文细黑" w:hint="eastAsia"/>
          <w:color w:val="000000"/>
          <w:szCs w:val="21"/>
        </w:rPr>
        <w:t>分</w:t>
      </w:r>
      <w:proofErr w:type="gramEnd"/>
      <w:r w:rsidRPr="009D2771">
        <w:rPr>
          <w:rFonts w:ascii="华文细黑" w:eastAsia="华文细黑" w:hAnsi="华文细黑" w:hint="eastAsia"/>
          <w:color w:val="000000"/>
          <w:szCs w:val="21"/>
        </w:rPr>
        <w:t>光放大产品</w:t>
      </w:r>
      <w:proofErr w:type="gramStart"/>
      <w:r w:rsidRPr="009D2771">
        <w:rPr>
          <w:rFonts w:ascii="华文细黑" w:eastAsia="华文细黑" w:hAnsi="华文细黑" w:hint="eastAsia"/>
          <w:color w:val="000000"/>
          <w:szCs w:val="21"/>
        </w:rPr>
        <w:t>是光迅公司</w:t>
      </w:r>
      <w:proofErr w:type="gramEnd"/>
      <w:r w:rsidRPr="009D2771">
        <w:rPr>
          <w:rFonts w:ascii="华文细黑" w:eastAsia="华文细黑" w:hAnsi="华文细黑" w:hint="eastAsia"/>
          <w:color w:val="000000"/>
          <w:szCs w:val="21"/>
        </w:rPr>
        <w:t>针对运营商信令分析，网络流量监控和大数据分析等场景研制的前端分光放大设备。该设备可以串联在业务线路上，高效率地复制线路上的业务数据并发送到监测设备。分光放大产品的介入对业务完全透明，不影响原线路的业务传输，即使设备掉电线路也能正常工作。同时，监测口的单向数据传输使监测点可以隐蔽地监测线路数据而不被感知。</w:t>
      </w:r>
      <w:r w:rsidR="0087674E">
        <w:rPr>
          <w:rFonts w:ascii="华文细黑" w:eastAsia="华文细黑" w:hAnsi="华文细黑" w:hint="eastAsia"/>
          <w:color w:val="000000"/>
          <w:szCs w:val="21"/>
          <w:shd w:val="clear" w:color="auto" w:fill="FFFFFF"/>
        </w:rPr>
        <w:t>分路监测设备可以支持从100Mbps到100Gbps各种业务速率</w:t>
      </w:r>
      <w:bookmarkStart w:id="2" w:name="_GoBack"/>
      <w:bookmarkEnd w:id="2"/>
      <w:r w:rsidRPr="009D2771">
        <w:rPr>
          <w:rFonts w:ascii="华文细黑" w:eastAsia="华文细黑" w:hAnsi="华文细黑" w:hint="eastAsia"/>
          <w:color w:val="000000"/>
          <w:szCs w:val="21"/>
        </w:rPr>
        <w:t>，每路复制4或8份数据（可选配或定制）。本产品基于OSP平台，采用板卡设计方式，热插拔，操作灵活。网管支持CLI, WEB, SNMP等多种协议。</w:t>
      </w:r>
    </w:p>
    <w:p w14:paraId="18937E9C" w14:textId="77777777" w:rsidR="00CA3D33" w:rsidRPr="009D2771" w:rsidRDefault="00CA3D33" w:rsidP="009D1437">
      <w:pPr>
        <w:spacing w:line="360" w:lineRule="exact"/>
        <w:ind w:firstLineChars="200" w:firstLine="420"/>
        <w:rPr>
          <w:rFonts w:ascii="华文细黑" w:eastAsia="华文细黑" w:hAnsi="华文细黑"/>
          <w:color w:val="000000"/>
          <w:szCs w:val="21"/>
        </w:rPr>
      </w:pPr>
    </w:p>
    <w:p w14:paraId="6D6CE4B6" w14:textId="77777777" w:rsidR="009D1437" w:rsidRPr="002176DB" w:rsidRDefault="009F1087" w:rsidP="009D1437">
      <w:pPr>
        <w:spacing w:line="360" w:lineRule="auto"/>
        <w:jc w:val="left"/>
        <w:rPr>
          <w:rFonts w:ascii="华文细黑" w:eastAsia="华文细黑" w:hAnsi="华文细黑" w:cs="Arial"/>
          <w:b/>
          <w:sz w:val="24"/>
          <w:szCs w:val="21"/>
        </w:rPr>
      </w:pPr>
      <w:r>
        <w:rPr>
          <w:noProof/>
        </w:rPr>
        <mc:AlternateContent>
          <mc:Choice Requires="wpg">
            <w:drawing>
              <wp:anchor distT="0" distB="0" distL="114300" distR="114300" simplePos="0" relativeHeight="251676672" behindDoc="0" locked="0" layoutInCell="1" allowOverlap="1" wp14:anchorId="1B7395A9" wp14:editId="3C4123E6">
                <wp:simplePos x="0" y="0"/>
                <wp:positionH relativeFrom="column">
                  <wp:posOffset>4665980</wp:posOffset>
                </wp:positionH>
                <wp:positionV relativeFrom="paragraph">
                  <wp:posOffset>893828</wp:posOffset>
                </wp:positionV>
                <wp:extent cx="1308062" cy="612476"/>
                <wp:effectExtent l="0" t="0" r="6985" b="0"/>
                <wp:wrapNone/>
                <wp:docPr id="15540" name="组合 11"/>
                <wp:cNvGraphicFramePr/>
                <a:graphic xmlns:a="http://schemas.openxmlformats.org/drawingml/2006/main">
                  <a:graphicData uri="http://schemas.microsoft.com/office/word/2010/wordprocessingGroup">
                    <wpg:wgp>
                      <wpg:cNvGrpSpPr/>
                      <wpg:grpSpPr>
                        <a:xfrm>
                          <a:off x="0" y="0"/>
                          <a:ext cx="1308062" cy="612476"/>
                          <a:chOff x="0" y="0"/>
                          <a:chExt cx="4642774" cy="2387001"/>
                        </a:xfrm>
                      </wpg:grpSpPr>
                      <wpg:grpSp>
                        <wpg:cNvPr id="15541" name="组合 15541"/>
                        <wpg:cNvGrpSpPr/>
                        <wpg:grpSpPr>
                          <a:xfrm>
                            <a:off x="0" y="0"/>
                            <a:ext cx="4642774" cy="2387001"/>
                            <a:chOff x="0" y="0"/>
                            <a:chExt cx="4642774" cy="2387001"/>
                          </a:xfrm>
                        </wpg:grpSpPr>
                        <wpg:grpSp>
                          <wpg:cNvPr id="15542" name="组合 15542"/>
                          <wpg:cNvGrpSpPr/>
                          <wpg:grpSpPr>
                            <a:xfrm>
                              <a:off x="0" y="0"/>
                              <a:ext cx="4642774" cy="2387001"/>
                              <a:chOff x="0" y="0"/>
                              <a:chExt cx="4642774" cy="2387001"/>
                            </a:xfrm>
                          </wpg:grpSpPr>
                          <wpg:grpSp>
                            <wpg:cNvPr id="15543" name="组合 15543"/>
                            <wpg:cNvGrpSpPr/>
                            <wpg:grpSpPr>
                              <a:xfrm>
                                <a:off x="0" y="0"/>
                                <a:ext cx="4642774" cy="2387001"/>
                                <a:chOff x="0" y="0"/>
                                <a:chExt cx="2645679" cy="1572213"/>
                              </a:xfrm>
                            </wpg:grpSpPr>
                            <wpg:grpSp>
                              <wpg:cNvPr id="15544" name="组合 15544"/>
                              <wpg:cNvGrpSpPr/>
                              <wpg:grpSpPr>
                                <a:xfrm>
                                  <a:off x="0" y="0"/>
                                  <a:ext cx="2645679" cy="1572213"/>
                                  <a:chOff x="0" y="0"/>
                                  <a:chExt cx="3318454" cy="1814924"/>
                                </a:xfrm>
                              </wpg:grpSpPr>
                              <wpg:grpSp>
                                <wpg:cNvPr id="15545" name="组合 15545"/>
                                <wpg:cNvGrpSpPr/>
                                <wpg:grpSpPr>
                                  <a:xfrm>
                                    <a:off x="1063770" y="317228"/>
                                    <a:ext cx="935284" cy="976254"/>
                                    <a:chOff x="1063770" y="317228"/>
                                    <a:chExt cx="935284" cy="976254"/>
                                  </a:xfrm>
                                </wpg:grpSpPr>
                                <wps:wsp>
                                  <wps:cNvPr id="15546" name="直接箭头连接符 15546"/>
                                  <wps:cNvCnPr>
                                    <a:stCxn id="15548" idx="0"/>
                                  </wps:cNvCnPr>
                                  <wps:spPr>
                                    <a:xfrm flipH="1">
                                      <a:off x="1227342" y="616952"/>
                                      <a:ext cx="6341" cy="67653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547" name="直接箭头连接符 15547"/>
                                  <wps:cNvCnPr>
                                    <a:stCxn id="15549" idx="0"/>
                                  </wps:cNvCnPr>
                                  <wps:spPr>
                                    <a:xfrm flipH="1">
                                      <a:off x="1828256" y="616952"/>
                                      <a:ext cx="885" cy="670956"/>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15548" name="等腰三角形 15548"/>
                                  <wps:cNvSpPr/>
                                  <wps:spPr>
                                    <a:xfrm rot="10800000">
                                      <a:off x="1063770" y="317228"/>
                                      <a:ext cx="339826" cy="299724"/>
                                    </a:xfrm>
                                    <a:prstGeom prst="triangl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549" name="等腰三角形 15549"/>
                                  <wps:cNvSpPr/>
                                  <wps:spPr>
                                    <a:xfrm rot="10800000">
                                      <a:off x="1659228" y="317228"/>
                                      <a:ext cx="339826" cy="299724"/>
                                    </a:xfrm>
                                    <a:prstGeom prst="triangl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pic:pic xmlns:pic="http://schemas.openxmlformats.org/drawingml/2006/picture">
                                <pic:nvPicPr>
                                  <pic:cNvPr id="15550" name="图片 15550" descr="D:\Work\产品资料\OSP\Frame\02_物料采购指标确认书\OSP效果图 V10\OSP5000机框-无风扇.PN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18454" cy="1814924"/>
                                  </a:xfrm>
                                  <a:prstGeom prst="rect">
                                    <a:avLst/>
                                  </a:prstGeom>
                                  <a:noFill/>
                                  <a:ln>
                                    <a:noFill/>
                                  </a:ln>
                                </pic:spPr>
                              </pic:pic>
                              <pic:pic xmlns:pic="http://schemas.openxmlformats.org/drawingml/2006/picture">
                                <pic:nvPicPr>
                                  <pic:cNvPr id="15551" name="图片 15551" descr="D:\Work\产品资料\OSP\Frame\02_物料采购指标确认书\OSP效果图 V10\OSP5200风扇(中性).png"/>
                                  <pic:cNvPicPr/>
                                </pic:nvPicPr>
                                <pic:blipFill rotWithShape="1">
                                  <a:blip r:embed="rId9" cstate="print">
                                    <a:extLst>
                                      <a:ext uri="{28A0092B-C50C-407E-A947-70E740481C1C}">
                                        <a14:useLocalDpi xmlns:a14="http://schemas.microsoft.com/office/drawing/2010/main" val="0"/>
                                      </a:ext>
                                    </a:extLst>
                                  </a:blip>
                                  <a:srcRect l="329" r="154" b="1909"/>
                                  <a:stretch/>
                                </pic:blipFill>
                                <pic:spPr bwMode="auto">
                                  <a:xfrm>
                                    <a:off x="135496" y="1"/>
                                    <a:ext cx="3047462" cy="305416"/>
                                  </a:xfrm>
                                  <a:prstGeom prst="rect">
                                    <a:avLst/>
                                  </a:prstGeom>
                                  <a:noFill/>
                                  <a:ln>
                                    <a:noFill/>
                                  </a:ln>
                                </pic:spPr>
                              </pic:pic>
                              <pic:pic xmlns:pic="http://schemas.openxmlformats.org/drawingml/2006/picture">
                                <pic:nvPicPr>
                                  <pic:cNvPr id="15360" name="图片 15360" descr="D:\Work\产品资料\OSP\Frame\02_物料采购指标确认书\OSP效果图 V10\OSP5000-EMU-4T.pn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017212" y="331324"/>
                                    <a:ext cx="145267" cy="1275845"/>
                                  </a:xfrm>
                                  <a:prstGeom prst="rect">
                                    <a:avLst/>
                                  </a:prstGeom>
                                  <a:noFill/>
                                  <a:ln>
                                    <a:noFill/>
                                  </a:ln>
                                </pic:spPr>
                              </pic:pic>
                              <pic:pic xmlns:pic="http://schemas.openxmlformats.org/drawingml/2006/picture">
                                <pic:nvPicPr>
                                  <pic:cNvPr id="15361" name="图片 1536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33128" y="42720"/>
                                    <a:ext cx="433130" cy="116089"/>
                                  </a:xfrm>
                                  <a:prstGeom prst="rect">
                                    <a:avLst/>
                                  </a:prstGeom>
                                </pic:spPr>
                              </pic:pic>
                            </wpg:grpSp>
                            <wpg:grpSp>
                              <wpg:cNvPr id="15362" name="组合 15362"/>
                              <wpg:cNvGrpSpPr/>
                              <wpg:grpSpPr>
                                <a:xfrm>
                                  <a:off x="1612088" y="289795"/>
                                  <a:ext cx="793416" cy="1101383"/>
                                  <a:chOff x="1612086" y="289795"/>
                                  <a:chExt cx="755261" cy="1101383"/>
                                </a:xfrm>
                              </wpg:grpSpPr>
                              <pic:pic xmlns:pic="http://schemas.openxmlformats.org/drawingml/2006/picture">
                                <pic:nvPicPr>
                                  <pic:cNvPr id="15363" name="图片 15363"/>
                                  <pic:cNvPicPr/>
                                </pic:nvPicPr>
                                <pic:blipFill rotWithShape="1">
                                  <a:blip r:embed="rId12" cstate="print">
                                    <a:extLst>
                                      <a:ext uri="{28A0092B-C50C-407E-A947-70E740481C1C}">
                                        <a14:useLocalDpi xmlns:a14="http://schemas.microsoft.com/office/drawing/2010/main" val="0"/>
                                      </a:ext>
                                    </a:extLst>
                                  </a:blip>
                                  <a:srcRect l="2659" r="1191"/>
                                  <a:stretch/>
                                </pic:blipFill>
                                <pic:spPr bwMode="auto">
                                  <a:xfrm>
                                    <a:off x="1612086" y="289799"/>
                                    <a:ext cx="111209" cy="1101379"/>
                                  </a:xfrm>
                                  <a:prstGeom prst="rect">
                                    <a:avLst/>
                                  </a:prstGeom>
                                  <a:noFill/>
                                  <a:ln>
                                    <a:noFill/>
                                  </a:ln>
                                </pic:spPr>
                              </pic:pic>
                              <pic:pic xmlns:pic="http://schemas.openxmlformats.org/drawingml/2006/picture">
                                <pic:nvPicPr>
                                  <pic:cNvPr id="15364" name="图片 15364"/>
                                  <pic:cNvPicPr/>
                                </pic:nvPicPr>
                                <pic:blipFill rotWithShape="1">
                                  <a:blip r:embed="rId12" cstate="print">
                                    <a:extLst>
                                      <a:ext uri="{28A0092B-C50C-407E-A947-70E740481C1C}">
                                        <a14:useLocalDpi xmlns:a14="http://schemas.microsoft.com/office/drawing/2010/main" val="0"/>
                                      </a:ext>
                                    </a:extLst>
                                  </a:blip>
                                  <a:srcRect l="2659" r="1191"/>
                                  <a:stretch/>
                                </pic:blipFill>
                                <pic:spPr bwMode="auto">
                                  <a:xfrm>
                                    <a:off x="1718157" y="289797"/>
                                    <a:ext cx="111209" cy="1101379"/>
                                  </a:xfrm>
                                  <a:prstGeom prst="rect">
                                    <a:avLst/>
                                  </a:prstGeom>
                                  <a:noFill/>
                                  <a:ln>
                                    <a:noFill/>
                                  </a:ln>
                                </pic:spPr>
                              </pic:pic>
                              <pic:pic xmlns:pic="http://schemas.openxmlformats.org/drawingml/2006/picture">
                                <pic:nvPicPr>
                                  <pic:cNvPr id="15365" name="图片 15365"/>
                                  <pic:cNvPicPr/>
                                </pic:nvPicPr>
                                <pic:blipFill rotWithShape="1">
                                  <a:blip r:embed="rId12" cstate="print">
                                    <a:extLst>
                                      <a:ext uri="{28A0092B-C50C-407E-A947-70E740481C1C}">
                                        <a14:useLocalDpi xmlns:a14="http://schemas.microsoft.com/office/drawing/2010/main" val="0"/>
                                      </a:ext>
                                    </a:extLst>
                                  </a:blip>
                                  <a:srcRect l="2659" r="1191"/>
                                  <a:stretch/>
                                </pic:blipFill>
                                <pic:spPr bwMode="auto">
                                  <a:xfrm>
                                    <a:off x="1823384" y="289797"/>
                                    <a:ext cx="111209" cy="1101379"/>
                                  </a:xfrm>
                                  <a:prstGeom prst="rect">
                                    <a:avLst/>
                                  </a:prstGeom>
                                  <a:noFill/>
                                  <a:ln>
                                    <a:noFill/>
                                  </a:ln>
                                </pic:spPr>
                              </pic:pic>
                              <pic:pic xmlns:pic="http://schemas.openxmlformats.org/drawingml/2006/picture">
                                <pic:nvPicPr>
                                  <pic:cNvPr id="15367" name="图片 15367"/>
                                  <pic:cNvPicPr/>
                                </pic:nvPicPr>
                                <pic:blipFill rotWithShape="1">
                                  <a:blip r:embed="rId12" cstate="print">
                                    <a:extLst>
                                      <a:ext uri="{28A0092B-C50C-407E-A947-70E740481C1C}">
                                        <a14:useLocalDpi xmlns:a14="http://schemas.microsoft.com/office/drawing/2010/main" val="0"/>
                                      </a:ext>
                                    </a:extLst>
                                  </a:blip>
                                  <a:srcRect l="2659" r="1191"/>
                                  <a:stretch/>
                                </pic:blipFill>
                                <pic:spPr bwMode="auto">
                                  <a:xfrm>
                                    <a:off x="1932331" y="289796"/>
                                    <a:ext cx="111209" cy="1101379"/>
                                  </a:xfrm>
                                  <a:prstGeom prst="rect">
                                    <a:avLst/>
                                  </a:prstGeom>
                                  <a:noFill/>
                                  <a:ln>
                                    <a:noFill/>
                                  </a:ln>
                                </pic:spPr>
                              </pic:pic>
                              <pic:pic xmlns:pic="http://schemas.openxmlformats.org/drawingml/2006/picture">
                                <pic:nvPicPr>
                                  <pic:cNvPr id="15368" name="图片 15368"/>
                                  <pic:cNvPicPr/>
                                </pic:nvPicPr>
                                <pic:blipFill rotWithShape="1">
                                  <a:blip r:embed="rId12" cstate="print">
                                    <a:extLst>
                                      <a:ext uri="{28A0092B-C50C-407E-A947-70E740481C1C}">
                                        <a14:useLocalDpi xmlns:a14="http://schemas.microsoft.com/office/drawing/2010/main" val="0"/>
                                      </a:ext>
                                    </a:extLst>
                                  </a:blip>
                                  <a:srcRect l="2659" r="1191"/>
                                  <a:stretch/>
                                </pic:blipFill>
                                <pic:spPr bwMode="auto">
                                  <a:xfrm>
                                    <a:off x="2041278" y="289796"/>
                                    <a:ext cx="111209" cy="1101379"/>
                                  </a:xfrm>
                                  <a:prstGeom prst="rect">
                                    <a:avLst/>
                                  </a:prstGeom>
                                  <a:noFill/>
                                  <a:ln>
                                    <a:noFill/>
                                  </a:ln>
                                </pic:spPr>
                              </pic:pic>
                              <pic:pic xmlns:pic="http://schemas.openxmlformats.org/drawingml/2006/picture">
                                <pic:nvPicPr>
                                  <pic:cNvPr id="15369" name="图片 15369"/>
                                  <pic:cNvPicPr/>
                                </pic:nvPicPr>
                                <pic:blipFill rotWithShape="1">
                                  <a:blip r:embed="rId12" cstate="print">
                                    <a:extLst>
                                      <a:ext uri="{28A0092B-C50C-407E-A947-70E740481C1C}">
                                        <a14:useLocalDpi xmlns:a14="http://schemas.microsoft.com/office/drawing/2010/main" val="0"/>
                                      </a:ext>
                                    </a:extLst>
                                  </a:blip>
                                  <a:srcRect l="2659" r="1191"/>
                                  <a:stretch/>
                                </pic:blipFill>
                                <pic:spPr bwMode="auto">
                                  <a:xfrm>
                                    <a:off x="2147963" y="289795"/>
                                    <a:ext cx="111209" cy="1101379"/>
                                  </a:xfrm>
                                  <a:prstGeom prst="rect">
                                    <a:avLst/>
                                  </a:prstGeom>
                                  <a:noFill/>
                                  <a:ln>
                                    <a:noFill/>
                                  </a:ln>
                                </pic:spPr>
                              </pic:pic>
                              <pic:pic xmlns:pic="http://schemas.openxmlformats.org/drawingml/2006/picture">
                                <pic:nvPicPr>
                                  <pic:cNvPr id="15370" name="图片 15370"/>
                                  <pic:cNvPicPr/>
                                </pic:nvPicPr>
                                <pic:blipFill rotWithShape="1">
                                  <a:blip r:embed="rId12" cstate="print">
                                    <a:extLst>
                                      <a:ext uri="{28A0092B-C50C-407E-A947-70E740481C1C}">
                                        <a14:useLocalDpi xmlns:a14="http://schemas.microsoft.com/office/drawing/2010/main" val="0"/>
                                      </a:ext>
                                    </a:extLst>
                                  </a:blip>
                                  <a:srcRect l="2659" r="1191"/>
                                  <a:stretch/>
                                </pic:blipFill>
                                <pic:spPr bwMode="auto">
                                  <a:xfrm>
                                    <a:off x="2256138" y="289795"/>
                                    <a:ext cx="111209" cy="1101379"/>
                                  </a:xfrm>
                                  <a:prstGeom prst="rect">
                                    <a:avLst/>
                                  </a:prstGeom>
                                  <a:noFill/>
                                  <a:ln>
                                    <a:noFill/>
                                  </a:ln>
                                </pic:spPr>
                              </pic:pic>
                            </wpg:grpSp>
                          </wpg:grpSp>
                          <wpg:grpSp>
                            <wpg:cNvPr id="15371" name="组合 15371"/>
                            <wpg:cNvGrpSpPr/>
                            <wpg:grpSpPr>
                              <a:xfrm>
                                <a:off x="227861" y="435760"/>
                                <a:ext cx="1410487" cy="1682557"/>
                                <a:chOff x="227861" y="435760"/>
                                <a:chExt cx="1410487" cy="1682557"/>
                              </a:xfrm>
                            </wpg:grpSpPr>
                            <pic:pic xmlns:pic="http://schemas.openxmlformats.org/drawingml/2006/picture">
                              <pic:nvPicPr>
                                <pic:cNvPr id="15372" name="图片 15372"/>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510720" y="1174341"/>
                                  <a:ext cx="1673769" cy="196608"/>
                                </a:xfrm>
                                <a:prstGeom prst="rect">
                                  <a:avLst/>
                                </a:prstGeom>
                                <a:noFill/>
                                <a:ln>
                                  <a:noFill/>
                                </a:ln>
                              </pic:spPr>
                            </pic:pic>
                            <pic:pic xmlns:pic="http://schemas.openxmlformats.org/drawingml/2006/picture">
                              <pic:nvPicPr>
                                <pic:cNvPr id="15373" name="图片 15373"/>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317507" y="1174341"/>
                                  <a:ext cx="1673769" cy="196608"/>
                                </a:xfrm>
                                <a:prstGeom prst="rect">
                                  <a:avLst/>
                                </a:prstGeom>
                                <a:noFill/>
                                <a:ln>
                                  <a:noFill/>
                                </a:ln>
                              </pic:spPr>
                            </pic:pic>
                            <pic:pic xmlns:pic="http://schemas.openxmlformats.org/drawingml/2006/picture">
                              <pic:nvPicPr>
                                <pic:cNvPr id="15374" name="图片 15374"/>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112571" y="1174341"/>
                                  <a:ext cx="1673769" cy="196608"/>
                                </a:xfrm>
                                <a:prstGeom prst="rect">
                                  <a:avLst/>
                                </a:prstGeom>
                                <a:noFill/>
                                <a:ln>
                                  <a:noFill/>
                                </a:ln>
                              </pic:spPr>
                            </pic:pic>
                            <pic:pic xmlns:pic="http://schemas.openxmlformats.org/drawingml/2006/picture">
                              <pic:nvPicPr>
                                <pic:cNvPr id="15375" name="图片 15375"/>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85478" y="1178734"/>
                                  <a:ext cx="1673769" cy="196608"/>
                                </a:xfrm>
                                <a:prstGeom prst="rect">
                                  <a:avLst/>
                                </a:prstGeom>
                                <a:noFill/>
                                <a:ln>
                                  <a:noFill/>
                                </a:ln>
                              </pic:spPr>
                            </pic:pic>
                            <pic:pic xmlns:pic="http://schemas.openxmlformats.org/drawingml/2006/picture">
                              <pic:nvPicPr>
                                <pic:cNvPr id="15376" name="图片 15376"/>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290413" y="1183128"/>
                                  <a:ext cx="1673769" cy="196608"/>
                                </a:xfrm>
                                <a:prstGeom prst="rect">
                                  <a:avLst/>
                                </a:prstGeom>
                                <a:noFill/>
                                <a:ln>
                                  <a:noFill/>
                                </a:ln>
                              </pic:spPr>
                            </pic:pic>
                            <pic:pic xmlns:pic="http://schemas.openxmlformats.org/drawingml/2006/picture">
                              <pic:nvPicPr>
                                <pic:cNvPr id="15377" name="图片 15377"/>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499802" y="1183129"/>
                                  <a:ext cx="1673769" cy="196608"/>
                                </a:xfrm>
                                <a:prstGeom prst="rect">
                                  <a:avLst/>
                                </a:prstGeom>
                                <a:noFill/>
                                <a:ln>
                                  <a:noFill/>
                                </a:ln>
                              </pic:spPr>
                            </pic:pic>
                            <pic:pic xmlns:pic="http://schemas.openxmlformats.org/drawingml/2006/picture">
                              <pic:nvPicPr>
                                <pic:cNvPr id="15378" name="图片 15378"/>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703159" y="1183129"/>
                                  <a:ext cx="1673769" cy="196608"/>
                                </a:xfrm>
                                <a:prstGeom prst="rect">
                                  <a:avLst/>
                                </a:prstGeom>
                                <a:noFill/>
                                <a:ln>
                                  <a:noFill/>
                                </a:ln>
                              </pic:spPr>
                            </pic:pic>
                          </wpg:grpSp>
                          <wpg:grpSp>
                            <wpg:cNvPr id="15379" name="组合 15379"/>
                            <wpg:cNvGrpSpPr/>
                            <wpg:grpSpPr>
                              <a:xfrm>
                                <a:off x="1635513" y="445460"/>
                                <a:ext cx="581665" cy="1670477"/>
                                <a:chOff x="1635513" y="445460"/>
                                <a:chExt cx="529700" cy="1670477"/>
                              </a:xfrm>
                            </wpg:grpSpPr>
                            <pic:pic xmlns:pic="http://schemas.openxmlformats.org/drawingml/2006/picture">
                              <pic:nvPicPr>
                                <pic:cNvPr id="15380" name="图片 1538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5400000">
                                  <a:off x="892667" y="1188603"/>
                                  <a:ext cx="1668519" cy="182827"/>
                                </a:xfrm>
                                <a:prstGeom prst="rect">
                                  <a:avLst/>
                                </a:prstGeom>
                              </pic:spPr>
                            </pic:pic>
                            <pic:pic xmlns:pic="http://schemas.openxmlformats.org/drawingml/2006/picture">
                              <pic:nvPicPr>
                                <pic:cNvPr id="15381" name="图片 1538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5400000">
                                  <a:off x="1074734" y="1188306"/>
                                  <a:ext cx="1668519" cy="182827"/>
                                </a:xfrm>
                                <a:prstGeom prst="rect">
                                  <a:avLst/>
                                </a:prstGeom>
                              </pic:spPr>
                            </pic:pic>
                            <pic:pic xmlns:pic="http://schemas.openxmlformats.org/drawingml/2006/picture">
                              <pic:nvPicPr>
                                <pic:cNvPr id="15382" name="图片 1538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5400000">
                                  <a:off x="1239540" y="1190264"/>
                                  <a:ext cx="1668519" cy="182827"/>
                                </a:xfrm>
                                <a:prstGeom prst="rect">
                                  <a:avLst/>
                                </a:prstGeom>
                              </pic:spPr>
                            </pic:pic>
                          </wpg:grpSp>
                        </wpg:grpSp>
                        <pic:pic xmlns:pic="http://schemas.openxmlformats.org/drawingml/2006/picture">
                          <pic:nvPicPr>
                            <pic:cNvPr id="15383" name="图片 1538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5400000">
                              <a:off x="1485209" y="1183464"/>
                              <a:ext cx="1677062" cy="199228"/>
                            </a:xfrm>
                            <a:prstGeom prst="rect">
                              <a:avLst/>
                            </a:prstGeom>
                          </pic:spPr>
                        </pic:pic>
                        <pic:pic xmlns:pic="http://schemas.openxmlformats.org/drawingml/2006/picture">
                          <pic:nvPicPr>
                            <pic:cNvPr id="15384" name="图片 1538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5400000">
                              <a:off x="1687858" y="1183464"/>
                              <a:ext cx="1677062" cy="199228"/>
                            </a:xfrm>
                            <a:prstGeom prst="rect">
                              <a:avLst/>
                            </a:prstGeom>
                          </pic:spPr>
                        </pic:pic>
                        <pic:pic xmlns:pic="http://schemas.openxmlformats.org/drawingml/2006/picture">
                          <pic:nvPicPr>
                            <pic:cNvPr id="15385" name="图片 1538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5400000">
                              <a:off x="1888315" y="1183464"/>
                              <a:ext cx="1677062" cy="199228"/>
                            </a:xfrm>
                            <a:prstGeom prst="rect">
                              <a:avLst/>
                            </a:prstGeom>
                          </pic:spPr>
                        </pic:pic>
                      </wpg:grpSp>
                      <pic:pic xmlns:pic="http://schemas.openxmlformats.org/drawingml/2006/picture">
                        <pic:nvPicPr>
                          <pic:cNvPr id="15386" name="图片 1538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828382" y="439980"/>
                            <a:ext cx="401146" cy="16759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0598842E" id="组合 11" o:spid="_x0000_s1026" style="position:absolute;left:0;text-align:left;margin-left:367.4pt;margin-top:70.4pt;width:103pt;height:48.25pt;z-index:251676672;mso-width-relative:margin;mso-height-relative:margin" coordsize="46427,23870"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">
                <v:group id="组合 15541" o:spid="_x0000_s1027" style="position:absolute;width:46427;height:23870" coordsize="46427,23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ts8UAAADeAAAADwAAAGRycy9kb3ducmV2LnhtbERPS2vCQBC+F/wPywi9&#10;1U1sIxJdRUTFgxR8gHgbsmMSzM6G7JrEf98tFHqbj+8582VvKtFS40rLCuJRBII4s7rkXMHlvP2Y&#10;gnAeWWNlmRS8yMFyMXibY6ptx0dqTz4XIYRdigoK7+tUSpcVZNCNbE0cuLttDPoAm1zqBrsQbio5&#10;jqKJNFhyaCiwpnVB2eP0NAp2HXarz3jTHh739et2Tr6vh5iUeh/2qxkIT73/F/+59zrMT5KvG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97bbPFAAAA3gAA&#10;AA8AAAAAAAAAAAAAAAAAqgIAAGRycy9kb3ducmV2LnhtbFBLBQYAAAAABAAEAPoAAACcAwAAAAA=&#10;">
                  <v:group id="组合 15542" o:spid="_x0000_s1028" style="position:absolute;width:46427;height:23870" coordsize="46427,23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6nzxMQAAADeAAAA&#10;DwAAAAAAAAAAAAAAAACqAgAAZHJzL2Rvd25yZXYueG1sUEsFBgAAAAAEAAQA+gAAAJsDAAAAAA==&#10;">
                    <v:group id="组合 15543" o:spid="_x0000_s1029" style="position:absolute;width:46427;height:23870" coordsize="26456,15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OVWX8QAAADeAAAA&#10;DwAAAAAAAAAAAAAAAACqAgAAZHJzL2Rvd25yZXYueG1sUEsFBgAAAAAEAAQA+gAAAJsDAAAAAA==&#10;">
                      <v:group id="组合 15544" o:spid="_x0000_s1030" style="position:absolute;width:26456;height:15722" coordsize="33184,18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wzOK8QAAADeAAAADwAAAGRycy9kb3ducmV2LnhtbERPTWvCQBC9F/wPywi9&#10;1U3UFImuIqKlBylUBfE2ZMckmJ0N2TWJ/74rCL3N433OYtWbSrTUuNKygngUgSDOrC45V3A67j5m&#10;IJxH1lhZJgUPcrBaDt4WmGrb8S+1B5+LEMIuRQWF93UqpcsKMuhGtiYO3NU2Bn2ATS51g10IN5Uc&#10;R9GnNFhyaCiwpk1B2e1wNwq+OuzWk3jb7m/XzeNyTH7O+5iUeh/26zkIT73/F7/c3zrMT5LpF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wzOK8QAAADeAAAA&#10;DwAAAAAAAAAAAAAAAACqAgAAZHJzL2Rvd25yZXYueG1sUEsFBgAAAAAEAAQA+gAAAJsDAAAAAA==&#10;">
                        <v:group id="组合 15545" o:spid="_x0000_s1031" style="position:absolute;left:10637;top:3172;width:9353;height:9762" coordorigin="10637,3172" coordsize="9352,9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BrsMUAAADeAAAADwAAAGRycy9kb3ducmV2LnhtbERPS2vCQBC+F/wPywi9&#10;1U1sIxJdRUTFgxR8gHgbsmMSzM6G7JrEf98tFHqbj+8582VvKtFS40rLCuJRBII4s7rkXMHlvP2Y&#10;gnAeWWNlmRS8yMFyMXibY6ptx0dqTz4XIYRdigoK7+tUSpcVZNCNbE0cuLttDPoAm1zqBrsQbio5&#10;jqKJNFhyaCiwpnVB2eP0NAp2HXarz3jTHh739et2Tr6vh5iUeh/2qxkIT73/F/+59zrMT5KvB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BAa7DFAAAA3gAA&#10;AA8AAAAAAAAAAAAAAAAAqgIAAGRycy9kb3ducmV2LnhtbFBLBQYAAAAABAAEAPoAAACcAwAAAAA=&#10;">
                          <v:shapetype id="_x0000_t32" coordsize="21600,21600" o:spt="32" o:oned="t" path="m,l21600,21600e" filled="f">
                            <v:path arrowok="t" fillok="f" o:connecttype="none"/>
                            <o:lock v:ext="edit" shapetype="t"/>
                          </v:shapetype>
                          <v:shape id="直接箭头连接符 15546" o:spid="_x0000_s1032" type="#_x0000_t32" style="position:absolute;left:12273;top:6169;width:63;height:67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1RAMQAAADeAAAADwAAAGRycy9kb3ducmV2LnhtbERPTWvCQBC9C/0PyxR6Ed0ojbbRVUQs&#10;2KOptNchO2aj2dmQ3Zr4792C0Ns83ucs172txZVaXzlWMBknIIgLpysuFRy/PkZvIHxA1lg7JgU3&#10;8rBePQ2WmGnX8YGueShFDGGfoQITQpNJ6QtDFv3YNcSRO7nWYoiwLaVusYvhtpbTJJlJixXHBoMN&#10;bQ0Vl/zXKjh0++H8bHLtzvjznu4+d/NvvCj18txvFiAC9eFf/HDvdZyfpq8z+Hsn3i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7VEAxAAAAN4AAAAPAAAAAAAAAAAA&#10;AAAAAKECAABkcnMvZG93bnJldi54bWxQSwUGAAAAAAQABAD5AAAAkgMAAAAA&#10;" strokecolor="red" strokeweight="3pt">
                            <v:stroke endarrow="block" joinstyle="miter"/>
                          </v:shape>
                          <v:shape id="直接箭头连接符 15547" o:spid="_x0000_s1033" type="#_x0000_t32" style="position:absolute;left:18282;top:6169;width:9;height:67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iSMkAAADeAAAADwAAAGRycy9kb3ducmV2LnhtbESPT2vCQBDF74V+h2UK3uqmolZTVxGr&#10;EHqw/gmeh+w0Sc3OptlV47d3C4K3Gd6b93szmbWmEmdqXGlZwVs3AkGcWV1yriDdr15HIJxH1lhZ&#10;JgVXcjCbPj9NMNb2wls673wuQgi7GBUU3texlC4ryKDr2po4aD+2MejD2uRSN3gJ4aaSvSgaSoMl&#10;B0KBNS0Kyo67kwncQ/q5/E6j8nf8127Wp69NkhznSnVe2vkHCE+tf5jv14kO9QeD/jv8vxNmkNMb&#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vfokjJAAAA3gAAAA8AAAAA&#10;AAAAAAAAAAAAoQIAAGRycy9kb3ducmV2LnhtbFBLBQYAAAAABAAEAPkAAACXAwAAAAA=&#10;" strokecolor="#5b9bd5 [3204]" strokeweight="3pt">
                            <v:stroke endarrow="block" joinstyle="miter"/>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5548" o:spid="_x0000_s1034" type="#_x0000_t5" style="position:absolute;left:10637;top:3172;width:3398;height:299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3gJMkA&#10;AADeAAAADwAAAGRycy9kb3ducmV2LnhtbESPQWvCQBCF70L/wzJCb3Wj1Faiq4giFITW2ly8jdkx&#10;ic3Optmtxn/fORS8zfDevPfNbNG5Wl2oDZVnA8NBAoo497biwkD2tXmagAoR2WLtmQzcKMBi/tCb&#10;YWr9lT/pso+FkhAOKRooY2xSrUNeksMw8A2xaCffOoyytoW2LV4l3NV6lCQv2mHF0lBiQ6uS8u/9&#10;rzNwXr932S5b7erb+vWwSX6OH3a7Neax3y2noCJ18W7+v36zgj8ePwuvvCMz6P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w3gJMkAAADeAAAADwAAAAAAAAAAAAAAAACYAgAA&#10;ZHJzL2Rvd25yZXYueG1sUEsFBgAAAAAEAAQA9QAAAI4DAAAAAA==&#10;" fillcolor="#ffc000" strokecolor="#1f4d78 [1604]" strokeweight="1pt"/>
                          <v:shape id="等腰三角形 15549" o:spid="_x0000_s1035" type="#_x0000_t5" style="position:absolute;left:16592;top:3172;width:3398;height:299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FFv8YA&#10;AADeAAAADwAAAGRycy9kb3ducmV2LnhtbERPTWvCQBC9F/oflhG81Y2l1hqzEVEEQWit5tLbNDsm&#10;qdnZNLtq/PddoeBtHu9zkllnanGm1lWWFQwHEQji3OqKCwXZfvX0BsJ5ZI21ZVJwJQez9PEhwVjb&#10;C3/SeecLEULYxaig9L6JpXR5SQbdwDbEgTvY1qAPsC2kbvESwk0tn6PoVRqsODSU2NCipPy4OxkF&#10;P8v3Lttmi219XY6/VtHv94febJTq97r5FISnzt/F/+61DvNHo5cJ3N4JN8j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FFv8YAAADeAAAADwAAAAAAAAAAAAAAAACYAgAAZHJz&#10;L2Rvd25yZXYueG1sUEsFBgAAAAAEAAQA9QAAAIsDAAAAAA==&#10;" fillcolor="#ffc000" strokecolor="#1f4d78 [1604]" strokeweight="1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5550" o:spid="_x0000_s1036" type="#_x0000_t75" style="position:absolute;width:33184;height:18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R32zGAAAA3gAAAA8AAABkcnMvZG93bnJldi54bWxEj81qw0AMhO+FvsOiQm/N2qUOwcnGhJSW&#10;lp7y8wDCq9gmXq3j3Th2nr46FHqT0Mx8mlUxulYN1IfGs4F0loAiLr1tuDJwPHy8LECFiGyx9UwG&#10;JgpQrB8fVphbf+MdDftYKQnhkKOBOsYu1zqUNTkMM98Ry+3ke4dR1r7StsebhLtWvybJXDtsWAg1&#10;drStqTzvr064mH5n9me6T1fPu/nwdr+4z3djnp/GzRJUpDH+i//cX1bez7JMCkgdmUGv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RHfbMYAAADeAAAADwAAAAAAAAAAAAAA&#10;AACfAgAAZHJzL2Rvd25yZXYueG1sUEsFBgAAAAAEAAQA9wAAAJIDAAAAAA==&#10;">
                          <v:imagedata r:id="rId17" o:title="OSP5000机框-无风扇"/>
                        </v:shape>
                        <v:shape id="图片 15551" o:spid="_x0000_s1037" type="#_x0000_t75" style="position:absolute;left:1354;width:30475;height:3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cHb/FAAAA3gAAAA8AAABkcnMvZG93bnJldi54bWxET0trAjEQvhf8D2EKvdVEy1rZGkWElh5q&#10;pT7u42bcXXYzWZJ03f57Uyj0Nh/fcxarwbaiJx9qxxomYwWCuHCm5lLD8fD6OAcRIrLB1jFp+KEA&#10;q+XoboG5cVf+on4fS5FCOOSooYqxy6UMRUUWw9h1xIm7OG8xJuhLaTxeU7ht5VSpmbRYc2qosKNN&#10;RUWz/7YaGtmcVfO8/Txll6eP2cG/7VRvtX64H9YvICIN8V/85343aX6WZRP4fSfdIJ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HB2/xQAAAN4AAAAPAAAAAAAAAAAAAAAA&#10;AJ8CAABkcnMvZG93bnJldi54bWxQSwUGAAAAAAQABAD3AAAAkQMAAAAA&#10;">
                          <v:imagedata r:id="rId18" o:title="OSP5200风扇(中性)" cropbottom="1251f" cropleft="216f" cropright="101f"/>
                        </v:shape>
                        <v:shape id="图片 15360" o:spid="_x0000_s1038" type="#_x0000_t75" style="position:absolute;left:30172;top:3313;width:1452;height:12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f18THAAAA3gAAAA8AAABkcnMvZG93bnJldi54bWxEj8FuwkAMRO+V+IeVkbhUsAFKBIEFIaRW&#10;bW8FPsDKmiQi6w3ZJaT9+vpQqTdbHs/M2+x6V6uO2lB5NjCdJKCIc28rLgycT6/jJagQkS3WnsnA&#10;NwXYbQdPG8ysf/AXdcdYKDHhkKGBMsYm0zrkJTkME98Qy+3iW4dR1rbQtsWHmLtaz5Ik1Q4rloQS&#10;GzqUlF+Pd2dgrtP97bbo3p5X8eOzx+v95fxDxoyG/X4NKlIf/8V/3+9W6i/mqQAIjsygt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Of18THAAAA3gAAAA8AAAAAAAAAAAAA&#10;AAAAnwIAAGRycy9kb3ducmV2LnhtbFBLBQYAAAAABAAEAPcAAACTAwAAAAA=&#10;">
                          <v:imagedata r:id="rId19" o:title="OSP5000-EMU-4T"/>
                        </v:shape>
                        <v:shape id="图片 15361" o:spid="_x0000_s1039" type="#_x0000_t75" style="position:absolute;left:2331;top:427;width:4331;height:1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89yHFAAAA3gAAAA8AAABkcnMvZG93bnJldi54bWxET1tLwzAUfhf8D+EIexGXbsUqddkQYWyy&#10;geyiz4fm2BSbk5Jka/fvzUDw7Xx81zNbDLYVZ/KhcaxgMs5AEFdON1wrOB6WD88gQkTW2DomBRcK&#10;sJjf3syw1K7nHZ33sRYphEOJCkyMXSllqAxZDGPXESfu23mLMUFfS+2xT+G2ldMsK6TFhlODwY7e&#10;DFU/+5NV8LXtL35XbD7zLvbmw/jV+9N9rtTobnh9ARFpiP/iP/dap/mPeTGB6zvpBj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PPchxQAAAN4AAAAPAAAAAAAAAAAAAAAA&#10;AJ8CAABkcnMvZG93bnJldi54bWxQSwUGAAAAAAQABAD3AAAAkQMAAAAA&#10;">
                          <v:imagedata r:id="rId20" o:title=""/>
                          <v:path arrowok="t"/>
                        </v:shape>
                      </v:group>
                      <v:group id="组合 15362" o:spid="_x0000_s1040" style="position:absolute;left:16120;top:2897;width:7935;height:11014" coordorigin="16120,2897" coordsize="7552,110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ldtXMQAAADeAAAA&#10;DwAAAAAAAAAAAAAAAACqAgAAZHJzL2Rvd25yZXYueG1sUEsFBgAAAAAEAAQA+gAAAJsDAAAAAA==&#10;">
                        <v:shape id="图片 15363" o:spid="_x0000_s1041" type="#_x0000_t75" style="position:absolute;left:16120;top:2897;width:1112;height:110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jKC3GAAAA3gAAAA8AAABkcnMvZG93bnJldi54bWxET01rwkAQvRf6H5Yp9FY3VQwSXUMpFaRV&#10;sFbE3obsNAnJzsbsNsZ/7wqCt3m8z5mlvalFR60rLSt4HUQgiDOrS84V7H4WLxMQziNrrC2TgjM5&#10;SOePDzNMtD3xN3Vbn4sQwi5BBYX3TSKlywoy6Aa2IQ7cn20N+gDbXOoWTyHc1HIYRbE0WHJoKLCh&#10;94KyavtvFEyOy2yz/v2qusN+9bGKF5/+vImVen7q36YgPPX+Lr65lzrMH4/iEVzfCTfI+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mMoLcYAAADeAAAADwAAAAAAAAAAAAAA&#10;AACfAgAAZHJzL2Rvd25yZXYueG1sUEsFBgAAAAAEAAQA9wAAAJIDAAAAAA==&#10;">
                          <v:imagedata r:id="rId21" o:title="" cropleft="1743f" cropright="781f"/>
                        </v:shape>
                        <v:shape id="图片 15364" o:spid="_x0000_s1042" type="#_x0000_t75" style="position:absolute;left:17181;top:2897;width:1112;height:110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KsFnHAAAA3gAAAA8AAABkcnMvZG93bnJldi54bWxET9tqwkAQfRf6D8sU+mY2tW2Q6CpFKkhr&#10;wRuib0N2TILZ2TS7jfHvuwXBtzmc64ynnalES40rLSt4jmIQxJnVJecKdtt5fwjCeWSNlWVScCUH&#10;08lDb4ypthdeU7vxuQgh7FJUUHhfp1K6rCCDLrI1ceBOtjHoA2xyqRu8hHBTyUEcJ9JgyaGhwJpm&#10;BWXnza9RMPxZZKvv49e5PeyXH8tk/umvq0Spp8fufQTCU+fv4pt7ocP8t5fkFf7fCTfIy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mKsFnHAAAA3gAAAA8AAAAAAAAAAAAA&#10;AAAAnwIAAGRycy9kb3ducmV2LnhtbFBLBQYAAAAABAAEAPcAAACTAwAAAAA=&#10;">
                          <v:imagedata r:id="rId21" o:title="" cropleft="1743f" cropright="781f"/>
                        </v:shape>
                        <v:shape id="图片 15365" o:spid="_x0000_s1043" type="#_x0000_t75" style="position:absolute;left:18233;top:2897;width:1112;height:110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GFcLHAAAA3gAAAA8AAABkcnMvZG93bnJldi54bWxET9tqwkAQfS/0H5Yp9K1u2mKQ6BpKqSBe&#10;wFoR+zZkp0lIdjbNrjH+vSsIvs3hXGeS9qYWHbWutKzgdRCBIM6sLjlXsPuZvYxAOI+ssbZMCs7k&#10;IJ0+Pkww0fbE39RtfS5CCLsEFRTeN4mULivIoBvYhjhwf7Y16ANsc6lbPIVwU8u3KIqlwZJDQ4EN&#10;fRaUVdujUTD6n2eb9e+y6g771dcqni38eRMr9fzUf4xBeOr9XXxzz3WYP3yPh3B9J9wgpx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bGFcLHAAAA3gAAAA8AAAAAAAAAAAAA&#10;AAAAnwIAAGRycy9kb3ducmV2LnhtbFBLBQYAAAAABAAEAPcAAACTAwAAAAA=&#10;">
                          <v:imagedata r:id="rId21" o:title="" cropleft="1743f" cropright="781f"/>
                        </v:shape>
                        <v:shape id="图片 15367" o:spid="_x0000_s1044" type="#_x0000_t75" style="position:absolute;left:19323;top:2897;width:1112;height:110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YLi7GAAAA3gAAAA8AAABkcnMvZG93bnJldi54bWxET01rwkAQvRf8D8sI3upGxVRSVxFRELVg&#10;bSntbchOk2B2NmbXGP+9KxR6m8f7nOm8NaVoqHaFZQWDfgSCOLW64EzB58f6eQLCeWSNpWVScCMH&#10;81nnaYqJtld+p+boMxFC2CWoIPe+SqR0aU4GXd9WxIH7tbVBH2CdSV3jNYSbUg6jKJYGCw4NOVa0&#10;zCk9HS9GweS8SQ9vP7tT8/21X+3j9dbfDrFSvW67eAXhqfX/4j/3Rof541H8Ao93wg1yd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VguLsYAAADeAAAADwAAAAAAAAAAAAAA&#10;AACfAgAAZHJzL2Rvd25yZXYueG1sUEsFBgAAAAAEAAQA9wAAAJIDAAAAAA==&#10;">
                          <v:imagedata r:id="rId21" o:title="" cropleft="1743f" cropright="781f"/>
                        </v:shape>
                        <v:shape id="图片 15368" o:spid="_x0000_s1045" type="#_x0000_t75" style="position:absolute;left:20412;top:2897;width:1112;height:110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HulzJAAAA3gAAAA8AAABkcnMvZG93bnJldi54bWxEj0FrwkAQhe+F/odlCt7qRqVBoqtIqSCt&#10;BWtF7G3ITpNgdjZmtzH++86h0NsM781738yXvatVR22oPBsYDRNQxLm3FRcGDp/rxymoEJEt1p7J&#10;wI0CLBf3d3PMrL/yB3X7WCgJ4ZChgTLGJtM65CU5DEPfEIv27VuHUda20LbFq4S7Wo+TJNUOK5aG&#10;Eht6Lik/73+cgellk+/ev97O3em4fdmm69d426XGDB761QxUpD7+m/+uN1bwnyap8Mo7MoNe/AI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qMe6XMkAAADeAAAADwAAAAAAAAAA&#10;AAAAAACfAgAAZHJzL2Rvd25yZXYueG1sUEsFBgAAAAAEAAQA9wAAAJUDAAAAAA==&#10;">
                          <v:imagedata r:id="rId21" o:title="" cropleft="1743f" cropright="781f"/>
                        </v:shape>
                        <v:shape id="图片 15369" o:spid="_x0000_s1046" type="#_x0000_t75" style="position:absolute;left:21479;top:2897;width:1112;height:110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LH8fHAAAA3gAAAA8AAABkcnMvZG93bnJldi54bWxET9tqwkAQfS/0H5Yp+FY3VQyaukopCuIF&#10;NEpp34bsNAlmZ9PsGuPfd4VC3+ZwrjOdd6YSLTWutKzgpR+BIM6sLjlXcDoun8cgnEfWWFkmBTdy&#10;MJ89Pkwx0fbKB2pTn4sQwi5BBYX3dSKlywoy6Pq2Jg7ct20M+gCbXOoGryHcVHIQRbE0WHJoKLCm&#10;94Kyc3oxCsY/q2y/+9qc28+P7WIbL9f+to+V6j11b68gPHX+X/znXukwfzSMJ3B/J9wgZ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eLH8fHAAAA3gAAAA8AAAAAAAAAAAAA&#10;AAAAnwIAAGRycy9kb3ducmV2LnhtbFBLBQYAAAAABAAEAPcAAACTAwAAAAA=&#10;">
                          <v:imagedata r:id="rId21" o:title="" cropleft="1743f" cropright="781f"/>
                        </v:shape>
                        <v:shape id="图片 15370" o:spid="_x0000_s1047" type="#_x0000_t75" style="position:absolute;left:22561;top:2897;width:1112;height:110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oIIfKAAAA3gAAAA8AAABkcnMvZG93bnJldi54bWxEj0FrwkAQhe8F/8MyBW9100qjpK4iRUFa&#10;BWtLaW9DdpoEs7Mxu43x33cOBW8zzJv33jdb9K5WHbWh8mzgfpSAIs69rbgw8PG+vpuCChHZYu2Z&#10;DFwowGI+uJlhZv2Z36g7xEKJCYcMDZQxNpnWIS/JYRj5hlhuP751GGVtC21bPIu5q/VDkqTaYcWS&#10;UGJDzyXlx8OvMzA9bfL97vv12H19blfbdP0SL/vUmOFtv3wCFamPV/H/98ZK/cfxRAAER2bQ8z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NNoIIfKAAAA3gAAAA8AAAAAAAAA&#10;AAAAAAAAnwIAAGRycy9kb3ducmV2LnhtbFBLBQYAAAAABAAEAPcAAACWAwAAAAA=&#10;">
                          <v:imagedata r:id="rId21" o:title="" cropleft="1743f" cropright="781f"/>
                        </v:shape>
                      </v:group>
                    </v:group>
                    <v:group id="组合 15371" o:spid="_x0000_s1048" style="position:absolute;left:2278;top:4357;width:14105;height:16826" coordorigin="2278,4357" coordsize="14104,16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1xl9sQAAADeAAAADwAAAGRycy9kb3ducmV2LnhtbERPTYvCMBC9C/sfwgh7&#10;07Qr6lKNIuIuexBBXRBvQzO2xWZSmtjWf28Ewds83ufMl50pRUO1KywriIcRCOLU6oIzBf/Hn8E3&#10;COeRNZaWScGdHCwXH705Jtq2vKfm4DMRQtglqCD3vkqkdGlOBt3QVsSBu9jaoA+wzqSusQ3hppRf&#10;UTSRBgsODTlWtM4pvR5uRsFvi+1qFG+a7fWyvp+P491pG5NSn/1uNQPhqfNv8cv9p8P88Wgaw/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1xl9sQAAADeAAAA&#10;DwAAAAAAAAAAAAAAAACqAgAAZHJzL2Rvd25yZXYueG1sUEsFBgAAAAAEAAQA+gAAAJsDAAAAAA==&#10;">
                      <v:shape id="图片 15372" o:spid="_x0000_s1049" type="#_x0000_t75" style="position:absolute;left:-5108;top:11743;width:16738;height:196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haxXEAAAA3gAAAA8AAABkcnMvZG93bnJldi54bWxET0trAjEQvgv9D2GE3jTrow+2RilSUYqX&#10;ag89Dsl0d3Ezs2yirv76piB4m4/vObNF52t1ojZUwgZGwwwUsRVXcWHge78avIIKEdlhLUwGLhRg&#10;MX/ozTB3cuYvOu1ioVIIhxwNlDE2udbBluQxDKUhTtyvtB5jgm2hXYvnFO5rPc6yZ+2x4tRQYkPL&#10;kuxhd/QGPj4PemJl/2OLtd9qwelKrhtjHvvd+xuoSF28i2/ujUvznyYvY/h/J92g5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uhaxXEAAAA3gAAAA8AAAAAAAAAAAAAAAAA&#10;nwIAAGRycy9kb3ducmV2LnhtbFBLBQYAAAAABAAEAPcAAACQAwAAAAA=&#10;">
                        <v:imagedata r:id="rId22" o:title=""/>
                      </v:shape>
                      <v:shape id="图片 15373" o:spid="_x0000_s1050" type="#_x0000_t75" style="position:absolute;left:-3176;top:11743;width:16738;height:196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tzo7EAAAA3gAAAA8AAABkcnMvZG93bnJldi54bWxET0trwkAQvhf8D8sIvemmpi9SV5FSUYoX&#10;tYceh91pEszOhOxWY3+9Kwi9zcf3nOm89406UhdqYQMP4wwUsRVXc2nga78cvYIKEdlhI0wGzhRg&#10;PhvcTbFwcuItHXexVCmEQ4EGqhjbQutgK/IYxtISJ+5HOo8xwa7UrsNTCveNnmTZs/ZYc2qosKX3&#10;iuxh9+sNfHwedG5l/23Lld9owcel/K2NuR/2izdQkfr4L7651y7Nf8pfcri+k27Qsw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Ttzo7EAAAA3gAAAA8AAAAAAAAAAAAAAAAA&#10;nwIAAGRycy9kb3ducmV2LnhtbFBLBQYAAAAABAAEAPcAAACQAwAAAAA=&#10;">
                        <v:imagedata r:id="rId22" o:title=""/>
                      </v:shape>
                      <v:shape id="图片 15374" o:spid="_x0000_s1051" type="#_x0000_t75" style="position:absolute;left:-1126;top:11743;width:16738;height:196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EVvrEAAAA3gAAAA8AAABkcnMvZG93bnJldi54bWxET0trAjEQvgv9D2EEbzXrqy1boxSpVMRL&#10;tYceh2S6u7iZWTaprv31Rih4m4/vOfNl52t1ojZUwgZGwwwUsRVXcWHg67B+fAEVIrLDWpgMXCjA&#10;cvHQm2Pu5MyfdNrHQqUQDjkaKGNscq2DLcljGEpDnLgfaT3GBNtCuxbPKdzXepxlT9pjxamhxIZW&#10;Jdnj/tcbeN8e9cTK4dsWH36nBadr+dsYM+h3b6+gInXxLv53b1yaP5s8T+H2TrpBL6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sEVvrEAAAA3gAAAA8AAAAAAAAAAAAAAAAA&#10;nwIAAGRycy9kb3ducmV2LnhtbFBLBQYAAAAABAAEAPcAAACQAwAAAAA=&#10;">
                        <v:imagedata r:id="rId22" o:title=""/>
                      </v:shape>
                      <v:shape id="图片 15375" o:spid="_x0000_s1052" type="#_x0000_t75" style="position:absolute;left:854;top:11787;width:16738;height:196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I82HEAAAA3gAAAA8AAABkcnMvZG93bnJldi54bWxET01rAjEQvRf6H8II3jSr1rZsjVKkUhEv&#10;1R56HJLp7uJmZtmkuvrrjSD0No/3ObNF52t1pDZUwgZGwwwUsRVXcWHge78avIIKEdlhLUwGzhRg&#10;MX98mGHu5MRfdNzFQqUQDjkaKGNscq2DLcljGEpDnLhfaT3GBNtCuxZPKdzXepxlz9pjxamhxIaW&#10;JdnD7s8b+Ngc9MTK/scWn36rBZ9Wclkb0+9172+gInXxX3x3r12aP528TOH2TrpBz6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RI82HEAAAA3gAAAA8AAAAAAAAAAAAAAAAA&#10;nwIAAGRycy9kb3ducmV2LnhtbFBLBQYAAAAABAAEAPcAAACQAwAAAAA=&#10;">
                        <v:imagedata r:id="rId22" o:title=""/>
                      </v:shape>
                      <v:shape id="图片 15376" o:spid="_x0000_s1053" type="#_x0000_t75" style="position:absolute;left:2904;top:11830;width:16738;height:196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abRbEAAAA3gAAAA8AAABkcnMvZG93bnJldi54bWxET01rAjEQvRf6H8IUetNstWrZGkWkUhEv&#10;ag89Dsl0d3Ezs2yibvvrjSD0No/3OdN552t1pjZUwgZe+hkoYiuu4sLA12HVewMVIrLDWpgM/FKA&#10;+ezxYYq5kwvv6LyPhUohHHI0UMbY5FoHW5LH0JeGOHE/0nqMCbaFdi1eUriv9SDLxtpjxamhxIaW&#10;Jdnj/uQNfGyOemjl8G2LT7/Vgq8r+Vsb8/zULd5BReriv/juXrs0fzScjOH2TrpBz6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abRbEAAAA3gAAAA8AAAAAAAAAAAAAAAAA&#10;nwIAAGRycy9kb3ducmV2LnhtbFBLBQYAAAAABAAEAPcAAACQAwAAAAA=&#10;">
                        <v:imagedata r:id="rId22" o:title=""/>
                      </v:shape>
                      <v:shape id="图片 15377" o:spid="_x0000_s1054" type="#_x0000_t75" style="position:absolute;left:4997;top:11831;width:16738;height:196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WyI3EAAAA3gAAAA8AAABkcnMvZG93bnJldi54bWxET01rAjEQvRf6H8IUetNstWrZGkWkUhEv&#10;ag89Dsl0d3Ezs2yibvvrjSD0No/3OdN552t1pjZUwgZe+hkoYiuu4sLA12HVewMVIrLDWpgM/FKA&#10;+ezxYYq5kwvv6LyPhUohHHI0UMbY5FoHW5LH0JeGOHE/0nqMCbaFdi1eUriv9SDLxtpjxamhxIaW&#10;Jdnj/uQNfGyOemjl8G2LT7/Vgq8r+Vsb8/zULd5BReriv/juXrs0fzScTOD2TrpBz6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vWyI3EAAAA3gAAAA8AAAAAAAAAAAAAAAAA&#10;nwIAAGRycy9kb3ducmV2LnhtbFBLBQYAAAAABAAEAPcAAACQAwAAAAA=&#10;">
                        <v:imagedata r:id="rId22" o:title=""/>
                      </v:shape>
                      <v:shape id="图片 15378" o:spid="_x0000_s1055" type="#_x0000_t75" style="position:absolute;left:7031;top:11831;width:16738;height:196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JXP/HAAAA3gAAAA8AAABkcnMvZG93bnJldi54bWxEj0FPAkEMhe8m/IdJTbzJrIJKVgZCjARi&#10;uAgeODYzdXfDTrvZGWH119uDibc27/W9r/PlEFtzpj41wg7uxgUYYi+h4crBx2F9OwOTMnLAVpgc&#10;fFOC5WJ0NccyyIXf6bzPldEQTiU6qHPuSmuTryliGktHrNqn9BGzrn1lQ48XDY+tvS+KRxuxYW2o&#10;saOXmvxp/xUdvL6d7MTL4eirTdxZwelafrbO3VwPq2cwmYb8b/673gbFf5g8Ka++ozPYx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pJXP/HAAAA3gAAAA8AAAAAAAAAAAAA&#10;AAAAnwIAAGRycy9kb3ducmV2LnhtbFBLBQYAAAAABAAEAPcAAACTAwAAAAA=&#10;">
                        <v:imagedata r:id="rId22" o:title=""/>
                      </v:shape>
                    </v:group>
                    <v:group id="组合 15379" o:spid="_x0000_s1056" style="position:absolute;left:16355;top:4454;width:5816;height:16705" coordorigin="16355,4454" coordsize="5297,167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kqafDFAAAA3gAA&#10;AA8AAAAAAAAAAAAAAAAAqgIAAGRycy9kb3ducmV2LnhtbFBLBQYAAAAABAAEAPoAAACcAwAAAAA=&#10;">
                      <v:shape id="图片 15380" o:spid="_x0000_s1057" type="#_x0000_t75" style="position:absolute;left:8926;top:11886;width:16685;height:182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M5UPJAAAA3gAAAA8AAABkcnMvZG93bnJldi54bWxEj0FrwkAQhe+F/odlhN7qRktFoqvYglAo&#10;PTRaqrchO2aD2dk0u2rsr3cOhd5mmDfvvW++7H2jztTFOrCB0TADRVwGW3NlYLtZP05BxYRssQlM&#10;Bq4UYbm4v5tjbsOFP+lcpEqJCcccDbiU2lzrWDryGIehJZbbIXQek6xdpW2HFzH3jR5n2UR7rFkS&#10;HLb06qg8FidvYNwW69/3/fX75Jr6w36Nqpfdz8qYh0G/moFK1Kd/8d/3m5X6z09TARAcmUEvbg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FQzlQ8kAAADeAAAADwAAAAAAAAAA&#10;AAAAAACfAgAAZHJzL2Rvd25yZXYueG1sUEsFBgAAAAAEAAQA9wAAAJUDAAAAAA==&#10;">
                        <v:imagedata r:id="rId23" o:title=""/>
                        <v:path arrowok="t"/>
                      </v:shape>
                      <v:shape id="图片 15381" o:spid="_x0000_s1058" type="#_x0000_t75" style="position:absolute;left:10747;top:11882;width:16685;height:182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AQNjGAAAA3gAAAA8AAABkcnMvZG93bnJldi54bWxET01rwkAQvQv9D8sUetNNLC0SXcUWhELp&#10;waiotyE7ZkOzs2l21eivd4WCt3m8z5nMOluLE7W+cqwgHSQgiAunKy4VrFeL/giED8gaa8ek4EIe&#10;ZtOn3gQz7c68pFMeShFD2GeowITQZFL6wpBFP3ANceQOrrUYImxLqVs8x3Bby2GSvEuLFccGgw19&#10;Gip+86NVMGzyxfV7f9keTV396E1afuz+5kq9PHfzMYhAXXiI/91fOs5/ex2lcH8n3iC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kBA2MYAAADeAAAADwAAAAAAAAAAAAAA&#10;AACfAgAAZHJzL2Rvd25yZXYueG1sUEsFBgAAAAAEAAQA9wAAAJIDAAAAAA==&#10;">
                        <v:imagedata r:id="rId23" o:title=""/>
                        <v:path arrowok="t"/>
                      </v:shape>
                      <v:shape id="图片 15382" o:spid="_x0000_s1059" type="#_x0000_t75" style="position:absolute;left:12395;top:11902;width:16685;height:182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S3q/GAAAA3gAAAA8AAABkcnMvZG93bnJldi54bWxET01rwkAQvQv9D8sUetONKS0SXcUWhELp&#10;waiotyE7ZkOzs2l21eivd4WCt3m8z5nMOluLE7W+cqxgOEhAEBdOV1wqWK8W/REIH5A11o5JwYU8&#10;zKZPvQlm2p15Sac8lCKGsM9QgQmhyaT0hSGLfuAa4sgdXGsxRNiWUrd4juG2lmmSvEuLFccGgw19&#10;Gip+86NVkDb54vq9v2yPpq5+9GZYfuz+5kq9PHfzMYhAXXiI/91fOs5/ex2lcH8n3iC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pLer8YAAADeAAAADwAAAAAAAAAAAAAA&#10;AACfAgAAZHJzL2Rvd25yZXYueG1sUEsFBgAAAAAEAAQA9wAAAJIDAAAAAA==&#10;">
                        <v:imagedata r:id="rId23" o:title=""/>
                        <v:path arrowok="t"/>
                      </v:shape>
                    </v:group>
                  </v:group>
                  <v:shape id="图片 15383" o:spid="_x0000_s1060" type="#_x0000_t75" style="position:absolute;left:14851;top:11835;width:16771;height:199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jGd3HAAAA3gAAAA8AAABkcnMvZG93bnJldi54bWxET01rwkAQvRf8D8sIXkrdqBgkukqxVEW8&#10;VIultzE7JqHZ2TS7auyvdwuCt3m8z5nMGlOKM9WusKyg141AEKdWF5wp+Ny9v4xAOI+ssbRMCq7k&#10;YDZtPU0w0fbCH3Te+kyEEHYJKsi9rxIpXZqTQde1FXHgjrY26AOsM6lrvIRwU8p+FMXSYMGhIceK&#10;5jmlP9uTUfC9OcbL/e/a/63fDrF83iy+muteqU67eR2D8NT4h/juXukwfzgYDeD/nXCDnN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DjGd3HAAAA3gAAAA8AAAAAAAAAAAAA&#10;AAAAnwIAAGRycy9kb3ducmV2LnhtbFBLBQYAAAAABAAEAPcAAACTAwAAAAA=&#10;">
                    <v:imagedata r:id="rId24" o:title=""/>
                    <v:path arrowok="t"/>
                  </v:shape>
                  <v:shape id="图片 15384" o:spid="_x0000_s1061" type="#_x0000_t75" style="position:absolute;left:16878;top:11834;width:16771;height:199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KganHAAAA3gAAAA8AAABkcnMvZG93bnJldi54bWxET0trwkAQvhf6H5YRvBTdaDVI6iqi9IF4&#10;qYrS25gdk9DsbJrdavTXuwWht/n4njOeNqYUJ6pdYVlBrxuBIE6tLjhTsN28dkYgnEfWWFomBRdy&#10;MJ08Powx0fbMn3Ra+0yEEHYJKsi9rxIpXZqTQde1FXHgjrY26AOsM6lrPIdwU8p+FMXSYMGhIceK&#10;5jml3+tfo+BrdYzfdz9Lf10uDrF8Wr3tm8tOqXarmb2A8NT4f/Hd/aHD/OHzaAB/74Qb5OQ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8KganHAAAA3gAAAA8AAAAAAAAAAAAA&#10;AAAAnwIAAGRycy9kb3ducmV2LnhtbFBLBQYAAAAABAAEAPcAAACTAwAAAAA=&#10;">
                    <v:imagedata r:id="rId24" o:title=""/>
                    <v:path arrowok="t"/>
                  </v:shape>
                  <v:shape id="图片 15385" o:spid="_x0000_s1062" type="#_x0000_t75" style="position:absolute;left:18882;top:11835;width:16771;height:199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GJDLHAAAA3gAAAA8AAABkcnMvZG93bnJldi54bWxET01rwkAQvRf8D8sIXkrdVDGE6CrSYi3i&#10;pVosvY3ZMQlmZ9PsVqO/3i0UvM3jfc5k1ppKnKhxpWUFz/0IBHFmdcm5gs/t4ikB4TyyxsoyKbiQ&#10;g9m08zDBVNszf9Bp43MRQtilqKDwvk6ldFlBBl3f1sSBO9jGoA+wyaVu8BzCTSUHURRLgyWHhgJr&#10;eikoO25+jYLv9SFe7n5W/rp63cfycf321V52SvW67XwMwlPr7+J/97sO80fDZAR/74Qb5PQ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BGJDLHAAAA3gAAAA8AAAAAAAAAAAAA&#10;AAAAnwIAAGRycy9kb3ducmV2LnhtbFBLBQYAAAAABAAEAPcAAACTAwAAAAA=&#10;">
                    <v:imagedata r:id="rId24" o:title=""/>
                    <v:path arrowok="t"/>
                  </v:shape>
                </v:group>
                <v:shape id="图片 15386" o:spid="_x0000_s1063" type="#_x0000_t75" style="position:absolute;left:28283;top:4399;width:4012;height:16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UDCTDAAAA3gAAAA8AAABkcnMvZG93bnJldi54bWxET01rwkAQvRf6H5YRvBTd1JIgqZsgFUHw&#10;ZBLvQ3aaRLOzIbvV+O/dQqG3ebzP2eST6cWNRtdZVvC+jEAQ11Z33Cioyv1iDcJ5ZI29ZVLwIAd5&#10;9vqywVTbO5/oVvhGhBB2KSpovR9SKV3dkkG3tANx4L7taNAHODZSj3gP4aaXqyhKpMGOQ0OLA321&#10;VF+LH6NgZ44+3p3iuCgv5yp6XLf8phul5rNp+wnC0+T/xX/ugw7z4491Ar/vhBtk9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xQMJMMAAADeAAAADwAAAAAAAAAAAAAAAACf&#10;AgAAZHJzL2Rvd25yZXYueG1sUEsFBgAAAAAEAAQA9wAAAI8DAAAAAA==&#10;">
                  <v:imagedata r:id="rId25" o:title=""/>
                </v:shape>
              </v:group>
            </w:pict>
          </mc:Fallback>
        </mc:AlternateContent>
      </w:r>
      <w:r>
        <w:rPr>
          <w:noProof/>
        </w:rPr>
        <mc:AlternateContent>
          <mc:Choice Requires="wpg">
            <w:drawing>
              <wp:anchor distT="0" distB="0" distL="114300" distR="114300" simplePos="0" relativeHeight="251674624" behindDoc="0" locked="0" layoutInCell="1" allowOverlap="1" wp14:anchorId="2A0B0E8A" wp14:editId="053991C3">
                <wp:simplePos x="0" y="0"/>
                <wp:positionH relativeFrom="column">
                  <wp:posOffset>2374308</wp:posOffset>
                </wp:positionH>
                <wp:positionV relativeFrom="paragraph">
                  <wp:posOffset>915317</wp:posOffset>
                </wp:positionV>
                <wp:extent cx="1308062" cy="612476"/>
                <wp:effectExtent l="0" t="0" r="6985" b="0"/>
                <wp:wrapNone/>
                <wp:docPr id="1" name="组合 11"/>
                <wp:cNvGraphicFramePr/>
                <a:graphic xmlns:a="http://schemas.openxmlformats.org/drawingml/2006/main">
                  <a:graphicData uri="http://schemas.microsoft.com/office/word/2010/wordprocessingGroup">
                    <wpg:wgp>
                      <wpg:cNvGrpSpPr/>
                      <wpg:grpSpPr>
                        <a:xfrm>
                          <a:off x="0" y="0"/>
                          <a:ext cx="1308062" cy="612476"/>
                          <a:chOff x="0" y="0"/>
                          <a:chExt cx="4642774" cy="2387001"/>
                        </a:xfrm>
                      </wpg:grpSpPr>
                      <wpg:grpSp>
                        <wpg:cNvPr id="6" name="组合 6"/>
                        <wpg:cNvGrpSpPr/>
                        <wpg:grpSpPr>
                          <a:xfrm>
                            <a:off x="0" y="0"/>
                            <a:ext cx="4642774" cy="2387001"/>
                            <a:chOff x="0" y="0"/>
                            <a:chExt cx="4642774" cy="2387001"/>
                          </a:xfrm>
                        </wpg:grpSpPr>
                        <wpg:grpSp>
                          <wpg:cNvPr id="9" name="组合 9"/>
                          <wpg:cNvGrpSpPr/>
                          <wpg:grpSpPr>
                            <a:xfrm>
                              <a:off x="0" y="0"/>
                              <a:ext cx="4642774" cy="2387001"/>
                              <a:chOff x="0" y="0"/>
                              <a:chExt cx="4642774" cy="2387001"/>
                            </a:xfrm>
                          </wpg:grpSpPr>
                          <wpg:grpSp>
                            <wpg:cNvPr id="10" name="组合 10"/>
                            <wpg:cNvGrpSpPr/>
                            <wpg:grpSpPr>
                              <a:xfrm>
                                <a:off x="0" y="0"/>
                                <a:ext cx="4642774" cy="2387001"/>
                                <a:chOff x="0" y="0"/>
                                <a:chExt cx="2645679" cy="1572213"/>
                              </a:xfrm>
                            </wpg:grpSpPr>
                            <wpg:grpSp>
                              <wpg:cNvPr id="11" name="组合 11"/>
                              <wpg:cNvGrpSpPr/>
                              <wpg:grpSpPr>
                                <a:xfrm>
                                  <a:off x="0" y="0"/>
                                  <a:ext cx="2645679" cy="1572213"/>
                                  <a:chOff x="0" y="0"/>
                                  <a:chExt cx="3318454" cy="1814924"/>
                                </a:xfrm>
                              </wpg:grpSpPr>
                              <wpg:grpSp>
                                <wpg:cNvPr id="12" name="组合 12"/>
                                <wpg:cNvGrpSpPr/>
                                <wpg:grpSpPr>
                                  <a:xfrm>
                                    <a:off x="1063770" y="317228"/>
                                    <a:ext cx="935284" cy="976254"/>
                                    <a:chOff x="1063770" y="317228"/>
                                    <a:chExt cx="935284" cy="976254"/>
                                  </a:xfrm>
                                </wpg:grpSpPr>
                                <wps:wsp>
                                  <wps:cNvPr id="13" name="直接箭头连接符 13"/>
                                  <wps:cNvCnPr>
                                    <a:stCxn id="15" idx="0"/>
                                  </wps:cNvCnPr>
                                  <wps:spPr>
                                    <a:xfrm flipH="1">
                                      <a:off x="1227342" y="616952"/>
                                      <a:ext cx="6341" cy="67653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 name="直接箭头连接符 14"/>
                                  <wps:cNvCnPr>
                                    <a:stCxn id="16" idx="0"/>
                                  </wps:cNvCnPr>
                                  <wps:spPr>
                                    <a:xfrm flipH="1">
                                      <a:off x="1828256" y="616952"/>
                                      <a:ext cx="885" cy="670956"/>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15" name="等腰三角形 15"/>
                                  <wps:cNvSpPr/>
                                  <wps:spPr>
                                    <a:xfrm rot="10800000">
                                      <a:off x="1063770" y="317228"/>
                                      <a:ext cx="339826" cy="299724"/>
                                    </a:xfrm>
                                    <a:prstGeom prst="triangl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 name="等腰三角形 16"/>
                                  <wps:cNvSpPr/>
                                  <wps:spPr>
                                    <a:xfrm rot="10800000">
                                      <a:off x="1659228" y="317228"/>
                                      <a:ext cx="339826" cy="299724"/>
                                    </a:xfrm>
                                    <a:prstGeom prst="triangl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pic:pic xmlns:pic="http://schemas.openxmlformats.org/drawingml/2006/picture">
                                <pic:nvPicPr>
                                  <pic:cNvPr id="17" name="图片 17" descr="D:\Work\产品资料\OSP\Frame\02_物料采购指标确认书\OSP效果图 V10\OSP5000机框-无风扇.PN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18454" cy="1814924"/>
                                  </a:xfrm>
                                  <a:prstGeom prst="rect">
                                    <a:avLst/>
                                  </a:prstGeom>
                                  <a:noFill/>
                                  <a:ln>
                                    <a:noFill/>
                                  </a:ln>
                                </pic:spPr>
                              </pic:pic>
                              <pic:pic xmlns:pic="http://schemas.openxmlformats.org/drawingml/2006/picture">
                                <pic:nvPicPr>
                                  <pic:cNvPr id="18" name="图片 18" descr="D:\Work\产品资料\OSP\Frame\02_物料采购指标确认书\OSP效果图 V10\OSP5200风扇(中性).png"/>
                                  <pic:cNvPicPr/>
                                </pic:nvPicPr>
                                <pic:blipFill rotWithShape="1">
                                  <a:blip r:embed="rId9" cstate="print">
                                    <a:extLst>
                                      <a:ext uri="{28A0092B-C50C-407E-A947-70E740481C1C}">
                                        <a14:useLocalDpi xmlns:a14="http://schemas.microsoft.com/office/drawing/2010/main" val="0"/>
                                      </a:ext>
                                    </a:extLst>
                                  </a:blip>
                                  <a:srcRect l="329" r="154" b="1909"/>
                                  <a:stretch/>
                                </pic:blipFill>
                                <pic:spPr bwMode="auto">
                                  <a:xfrm>
                                    <a:off x="135496" y="1"/>
                                    <a:ext cx="3047462" cy="305416"/>
                                  </a:xfrm>
                                  <a:prstGeom prst="rect">
                                    <a:avLst/>
                                  </a:prstGeom>
                                  <a:noFill/>
                                  <a:ln>
                                    <a:noFill/>
                                  </a:ln>
                                </pic:spPr>
                              </pic:pic>
                              <pic:pic xmlns:pic="http://schemas.openxmlformats.org/drawingml/2006/picture">
                                <pic:nvPicPr>
                                  <pic:cNvPr id="19" name="图片 19" descr="D:\Work\产品资料\OSP\Frame\02_物料采购指标确认书\OSP效果图 V10\OSP5000-EMU-4T.pn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017212" y="331324"/>
                                    <a:ext cx="145267" cy="1275845"/>
                                  </a:xfrm>
                                  <a:prstGeom prst="rect">
                                    <a:avLst/>
                                  </a:prstGeom>
                                  <a:noFill/>
                                  <a:ln>
                                    <a:noFill/>
                                  </a:ln>
                                </pic:spPr>
                              </pic:pic>
                              <pic:pic xmlns:pic="http://schemas.openxmlformats.org/drawingml/2006/picture">
                                <pic:nvPicPr>
                                  <pic:cNvPr id="20" name="图片 2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33128" y="42720"/>
                                    <a:ext cx="433130" cy="116089"/>
                                  </a:xfrm>
                                  <a:prstGeom prst="rect">
                                    <a:avLst/>
                                  </a:prstGeom>
                                </pic:spPr>
                              </pic:pic>
                            </wpg:grpSp>
                            <wpg:grpSp>
                              <wpg:cNvPr id="21" name="组合 21"/>
                              <wpg:cNvGrpSpPr/>
                              <wpg:grpSpPr>
                                <a:xfrm>
                                  <a:off x="1612088" y="289795"/>
                                  <a:ext cx="793416" cy="1101383"/>
                                  <a:chOff x="1612086" y="289795"/>
                                  <a:chExt cx="755261" cy="1101383"/>
                                </a:xfrm>
                              </wpg:grpSpPr>
                              <pic:pic xmlns:pic="http://schemas.openxmlformats.org/drawingml/2006/picture">
                                <pic:nvPicPr>
                                  <pic:cNvPr id="22" name="图片 22"/>
                                  <pic:cNvPicPr/>
                                </pic:nvPicPr>
                                <pic:blipFill rotWithShape="1">
                                  <a:blip r:embed="rId12" cstate="print">
                                    <a:extLst>
                                      <a:ext uri="{28A0092B-C50C-407E-A947-70E740481C1C}">
                                        <a14:useLocalDpi xmlns:a14="http://schemas.microsoft.com/office/drawing/2010/main" val="0"/>
                                      </a:ext>
                                    </a:extLst>
                                  </a:blip>
                                  <a:srcRect l="2659" r="1191"/>
                                  <a:stretch/>
                                </pic:blipFill>
                                <pic:spPr bwMode="auto">
                                  <a:xfrm>
                                    <a:off x="1612086" y="289799"/>
                                    <a:ext cx="111209" cy="1101379"/>
                                  </a:xfrm>
                                  <a:prstGeom prst="rect">
                                    <a:avLst/>
                                  </a:prstGeom>
                                  <a:noFill/>
                                  <a:ln>
                                    <a:noFill/>
                                  </a:ln>
                                </pic:spPr>
                              </pic:pic>
                              <pic:pic xmlns:pic="http://schemas.openxmlformats.org/drawingml/2006/picture">
                                <pic:nvPicPr>
                                  <pic:cNvPr id="23" name="图片 23"/>
                                  <pic:cNvPicPr/>
                                </pic:nvPicPr>
                                <pic:blipFill rotWithShape="1">
                                  <a:blip r:embed="rId12" cstate="print">
                                    <a:extLst>
                                      <a:ext uri="{28A0092B-C50C-407E-A947-70E740481C1C}">
                                        <a14:useLocalDpi xmlns:a14="http://schemas.microsoft.com/office/drawing/2010/main" val="0"/>
                                      </a:ext>
                                    </a:extLst>
                                  </a:blip>
                                  <a:srcRect l="2659" r="1191"/>
                                  <a:stretch/>
                                </pic:blipFill>
                                <pic:spPr bwMode="auto">
                                  <a:xfrm>
                                    <a:off x="1718157" y="289797"/>
                                    <a:ext cx="111209" cy="1101379"/>
                                  </a:xfrm>
                                  <a:prstGeom prst="rect">
                                    <a:avLst/>
                                  </a:prstGeom>
                                  <a:noFill/>
                                  <a:ln>
                                    <a:noFill/>
                                  </a:ln>
                                </pic:spPr>
                              </pic:pic>
                              <pic:pic xmlns:pic="http://schemas.openxmlformats.org/drawingml/2006/picture">
                                <pic:nvPicPr>
                                  <pic:cNvPr id="24" name="图片 24"/>
                                  <pic:cNvPicPr/>
                                </pic:nvPicPr>
                                <pic:blipFill rotWithShape="1">
                                  <a:blip r:embed="rId12" cstate="print">
                                    <a:extLst>
                                      <a:ext uri="{28A0092B-C50C-407E-A947-70E740481C1C}">
                                        <a14:useLocalDpi xmlns:a14="http://schemas.microsoft.com/office/drawing/2010/main" val="0"/>
                                      </a:ext>
                                    </a:extLst>
                                  </a:blip>
                                  <a:srcRect l="2659" r="1191"/>
                                  <a:stretch/>
                                </pic:blipFill>
                                <pic:spPr bwMode="auto">
                                  <a:xfrm>
                                    <a:off x="1823384" y="289797"/>
                                    <a:ext cx="111209" cy="1101379"/>
                                  </a:xfrm>
                                  <a:prstGeom prst="rect">
                                    <a:avLst/>
                                  </a:prstGeom>
                                  <a:noFill/>
                                  <a:ln>
                                    <a:noFill/>
                                  </a:ln>
                                </pic:spPr>
                              </pic:pic>
                              <pic:pic xmlns:pic="http://schemas.openxmlformats.org/drawingml/2006/picture">
                                <pic:nvPicPr>
                                  <pic:cNvPr id="25" name="图片 25"/>
                                  <pic:cNvPicPr/>
                                </pic:nvPicPr>
                                <pic:blipFill rotWithShape="1">
                                  <a:blip r:embed="rId12" cstate="print">
                                    <a:extLst>
                                      <a:ext uri="{28A0092B-C50C-407E-A947-70E740481C1C}">
                                        <a14:useLocalDpi xmlns:a14="http://schemas.microsoft.com/office/drawing/2010/main" val="0"/>
                                      </a:ext>
                                    </a:extLst>
                                  </a:blip>
                                  <a:srcRect l="2659" r="1191"/>
                                  <a:stretch/>
                                </pic:blipFill>
                                <pic:spPr bwMode="auto">
                                  <a:xfrm>
                                    <a:off x="1932331" y="289796"/>
                                    <a:ext cx="111209" cy="1101379"/>
                                  </a:xfrm>
                                  <a:prstGeom prst="rect">
                                    <a:avLst/>
                                  </a:prstGeom>
                                  <a:noFill/>
                                  <a:ln>
                                    <a:noFill/>
                                  </a:ln>
                                </pic:spPr>
                              </pic:pic>
                              <pic:pic xmlns:pic="http://schemas.openxmlformats.org/drawingml/2006/picture">
                                <pic:nvPicPr>
                                  <pic:cNvPr id="26" name="图片 26"/>
                                  <pic:cNvPicPr/>
                                </pic:nvPicPr>
                                <pic:blipFill rotWithShape="1">
                                  <a:blip r:embed="rId12" cstate="print">
                                    <a:extLst>
                                      <a:ext uri="{28A0092B-C50C-407E-A947-70E740481C1C}">
                                        <a14:useLocalDpi xmlns:a14="http://schemas.microsoft.com/office/drawing/2010/main" val="0"/>
                                      </a:ext>
                                    </a:extLst>
                                  </a:blip>
                                  <a:srcRect l="2659" r="1191"/>
                                  <a:stretch/>
                                </pic:blipFill>
                                <pic:spPr bwMode="auto">
                                  <a:xfrm>
                                    <a:off x="2041278" y="289796"/>
                                    <a:ext cx="111209" cy="1101379"/>
                                  </a:xfrm>
                                  <a:prstGeom prst="rect">
                                    <a:avLst/>
                                  </a:prstGeom>
                                  <a:noFill/>
                                  <a:ln>
                                    <a:noFill/>
                                  </a:ln>
                                </pic:spPr>
                              </pic:pic>
                              <pic:pic xmlns:pic="http://schemas.openxmlformats.org/drawingml/2006/picture">
                                <pic:nvPicPr>
                                  <pic:cNvPr id="27" name="图片 27"/>
                                  <pic:cNvPicPr/>
                                </pic:nvPicPr>
                                <pic:blipFill rotWithShape="1">
                                  <a:blip r:embed="rId12" cstate="print">
                                    <a:extLst>
                                      <a:ext uri="{28A0092B-C50C-407E-A947-70E740481C1C}">
                                        <a14:useLocalDpi xmlns:a14="http://schemas.microsoft.com/office/drawing/2010/main" val="0"/>
                                      </a:ext>
                                    </a:extLst>
                                  </a:blip>
                                  <a:srcRect l="2659" r="1191"/>
                                  <a:stretch/>
                                </pic:blipFill>
                                <pic:spPr bwMode="auto">
                                  <a:xfrm>
                                    <a:off x="2147963" y="289795"/>
                                    <a:ext cx="111209" cy="1101379"/>
                                  </a:xfrm>
                                  <a:prstGeom prst="rect">
                                    <a:avLst/>
                                  </a:prstGeom>
                                  <a:noFill/>
                                  <a:ln>
                                    <a:noFill/>
                                  </a:ln>
                                </pic:spPr>
                              </pic:pic>
                              <pic:pic xmlns:pic="http://schemas.openxmlformats.org/drawingml/2006/picture">
                                <pic:nvPicPr>
                                  <pic:cNvPr id="28" name="图片 28"/>
                                  <pic:cNvPicPr/>
                                </pic:nvPicPr>
                                <pic:blipFill rotWithShape="1">
                                  <a:blip r:embed="rId12" cstate="print">
                                    <a:extLst>
                                      <a:ext uri="{28A0092B-C50C-407E-A947-70E740481C1C}">
                                        <a14:useLocalDpi xmlns:a14="http://schemas.microsoft.com/office/drawing/2010/main" val="0"/>
                                      </a:ext>
                                    </a:extLst>
                                  </a:blip>
                                  <a:srcRect l="2659" r="1191"/>
                                  <a:stretch/>
                                </pic:blipFill>
                                <pic:spPr bwMode="auto">
                                  <a:xfrm>
                                    <a:off x="2256138" y="289795"/>
                                    <a:ext cx="111209" cy="1101379"/>
                                  </a:xfrm>
                                  <a:prstGeom prst="rect">
                                    <a:avLst/>
                                  </a:prstGeom>
                                  <a:noFill/>
                                  <a:ln>
                                    <a:noFill/>
                                  </a:ln>
                                </pic:spPr>
                              </pic:pic>
                            </wpg:grpSp>
                          </wpg:grpSp>
                          <wpg:grpSp>
                            <wpg:cNvPr id="29" name="组合 29"/>
                            <wpg:cNvGrpSpPr/>
                            <wpg:grpSpPr>
                              <a:xfrm>
                                <a:off x="227861" y="435760"/>
                                <a:ext cx="1410487" cy="1682557"/>
                                <a:chOff x="227861" y="435760"/>
                                <a:chExt cx="1410487" cy="1682557"/>
                              </a:xfrm>
                            </wpg:grpSpPr>
                            <pic:pic xmlns:pic="http://schemas.openxmlformats.org/drawingml/2006/picture">
                              <pic:nvPicPr>
                                <pic:cNvPr id="30" name="图片 30"/>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510720" y="1174341"/>
                                  <a:ext cx="1673769" cy="196608"/>
                                </a:xfrm>
                                <a:prstGeom prst="rect">
                                  <a:avLst/>
                                </a:prstGeom>
                                <a:noFill/>
                                <a:ln>
                                  <a:noFill/>
                                </a:ln>
                              </pic:spPr>
                            </pic:pic>
                            <pic:pic xmlns:pic="http://schemas.openxmlformats.org/drawingml/2006/picture">
                              <pic:nvPicPr>
                                <pic:cNvPr id="31" name="图片 3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317507" y="1174341"/>
                                  <a:ext cx="1673769" cy="196608"/>
                                </a:xfrm>
                                <a:prstGeom prst="rect">
                                  <a:avLst/>
                                </a:prstGeom>
                                <a:noFill/>
                                <a:ln>
                                  <a:noFill/>
                                </a:ln>
                              </pic:spPr>
                            </pic:pic>
                            <pic:pic xmlns:pic="http://schemas.openxmlformats.org/drawingml/2006/picture">
                              <pic:nvPicPr>
                                <pic:cNvPr id="15527" name="图片 15527"/>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112571" y="1174341"/>
                                  <a:ext cx="1673769" cy="196608"/>
                                </a:xfrm>
                                <a:prstGeom prst="rect">
                                  <a:avLst/>
                                </a:prstGeom>
                                <a:noFill/>
                                <a:ln>
                                  <a:noFill/>
                                </a:ln>
                              </pic:spPr>
                            </pic:pic>
                            <pic:pic xmlns:pic="http://schemas.openxmlformats.org/drawingml/2006/picture">
                              <pic:nvPicPr>
                                <pic:cNvPr id="15528" name="图片 15528"/>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85478" y="1178734"/>
                                  <a:ext cx="1673769" cy="196608"/>
                                </a:xfrm>
                                <a:prstGeom prst="rect">
                                  <a:avLst/>
                                </a:prstGeom>
                                <a:noFill/>
                                <a:ln>
                                  <a:noFill/>
                                </a:ln>
                              </pic:spPr>
                            </pic:pic>
                            <pic:pic xmlns:pic="http://schemas.openxmlformats.org/drawingml/2006/picture">
                              <pic:nvPicPr>
                                <pic:cNvPr id="15529" name="图片 15529"/>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290413" y="1183128"/>
                                  <a:ext cx="1673769" cy="196608"/>
                                </a:xfrm>
                                <a:prstGeom prst="rect">
                                  <a:avLst/>
                                </a:prstGeom>
                                <a:noFill/>
                                <a:ln>
                                  <a:noFill/>
                                </a:ln>
                              </pic:spPr>
                            </pic:pic>
                            <pic:pic xmlns:pic="http://schemas.openxmlformats.org/drawingml/2006/picture">
                              <pic:nvPicPr>
                                <pic:cNvPr id="15530" name="图片 15530"/>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499802" y="1183129"/>
                                  <a:ext cx="1673769" cy="196608"/>
                                </a:xfrm>
                                <a:prstGeom prst="rect">
                                  <a:avLst/>
                                </a:prstGeom>
                                <a:noFill/>
                                <a:ln>
                                  <a:noFill/>
                                </a:ln>
                              </pic:spPr>
                            </pic:pic>
                            <pic:pic xmlns:pic="http://schemas.openxmlformats.org/drawingml/2006/picture">
                              <pic:nvPicPr>
                                <pic:cNvPr id="15531" name="图片 1553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703159" y="1183129"/>
                                  <a:ext cx="1673769" cy="196608"/>
                                </a:xfrm>
                                <a:prstGeom prst="rect">
                                  <a:avLst/>
                                </a:prstGeom>
                                <a:noFill/>
                                <a:ln>
                                  <a:noFill/>
                                </a:ln>
                              </pic:spPr>
                            </pic:pic>
                          </wpg:grpSp>
                          <wpg:grpSp>
                            <wpg:cNvPr id="15532" name="组合 15532"/>
                            <wpg:cNvGrpSpPr/>
                            <wpg:grpSpPr>
                              <a:xfrm>
                                <a:off x="1635513" y="445460"/>
                                <a:ext cx="581665" cy="1670477"/>
                                <a:chOff x="1635513" y="445460"/>
                                <a:chExt cx="529700" cy="1670477"/>
                              </a:xfrm>
                            </wpg:grpSpPr>
                            <pic:pic xmlns:pic="http://schemas.openxmlformats.org/drawingml/2006/picture">
                              <pic:nvPicPr>
                                <pic:cNvPr id="15533" name="图片 1553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5400000">
                                  <a:off x="892667" y="1188603"/>
                                  <a:ext cx="1668519" cy="182827"/>
                                </a:xfrm>
                                <a:prstGeom prst="rect">
                                  <a:avLst/>
                                </a:prstGeom>
                              </pic:spPr>
                            </pic:pic>
                            <pic:pic xmlns:pic="http://schemas.openxmlformats.org/drawingml/2006/picture">
                              <pic:nvPicPr>
                                <pic:cNvPr id="15534" name="图片 1553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5400000">
                                  <a:off x="1074734" y="1188306"/>
                                  <a:ext cx="1668519" cy="182827"/>
                                </a:xfrm>
                                <a:prstGeom prst="rect">
                                  <a:avLst/>
                                </a:prstGeom>
                              </pic:spPr>
                            </pic:pic>
                            <pic:pic xmlns:pic="http://schemas.openxmlformats.org/drawingml/2006/picture">
                              <pic:nvPicPr>
                                <pic:cNvPr id="15535" name="图片 1553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5400000">
                                  <a:off x="1239540" y="1190264"/>
                                  <a:ext cx="1668519" cy="182827"/>
                                </a:xfrm>
                                <a:prstGeom prst="rect">
                                  <a:avLst/>
                                </a:prstGeom>
                              </pic:spPr>
                            </pic:pic>
                          </wpg:grpSp>
                        </wpg:grpSp>
                        <pic:pic xmlns:pic="http://schemas.openxmlformats.org/drawingml/2006/picture">
                          <pic:nvPicPr>
                            <pic:cNvPr id="15536" name="图片 1553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5400000">
                              <a:off x="1485209" y="1183464"/>
                              <a:ext cx="1677062" cy="199228"/>
                            </a:xfrm>
                            <a:prstGeom prst="rect">
                              <a:avLst/>
                            </a:prstGeom>
                          </pic:spPr>
                        </pic:pic>
                        <pic:pic xmlns:pic="http://schemas.openxmlformats.org/drawingml/2006/picture">
                          <pic:nvPicPr>
                            <pic:cNvPr id="15537" name="图片 1553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5400000">
                              <a:off x="1687858" y="1183464"/>
                              <a:ext cx="1677062" cy="199228"/>
                            </a:xfrm>
                            <a:prstGeom prst="rect">
                              <a:avLst/>
                            </a:prstGeom>
                          </pic:spPr>
                        </pic:pic>
                        <pic:pic xmlns:pic="http://schemas.openxmlformats.org/drawingml/2006/picture">
                          <pic:nvPicPr>
                            <pic:cNvPr id="15538" name="图片 1553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5400000">
                              <a:off x="1888315" y="1183464"/>
                              <a:ext cx="1677062" cy="199228"/>
                            </a:xfrm>
                            <a:prstGeom prst="rect">
                              <a:avLst/>
                            </a:prstGeom>
                          </pic:spPr>
                        </pic:pic>
                      </wpg:grpSp>
                      <pic:pic xmlns:pic="http://schemas.openxmlformats.org/drawingml/2006/picture">
                        <pic:nvPicPr>
                          <pic:cNvPr id="15539" name="图片 1553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828382" y="439980"/>
                            <a:ext cx="401146" cy="16759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62CBBC66" id="组合 11" o:spid="_x0000_s1026" style="position:absolute;left:0;text-align:left;margin-left:186.95pt;margin-top:72.05pt;width:103pt;height:48.25pt;z-index:251674624;mso-width-relative:margin;mso-height-relative:margin" coordsize="46427,23870"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">
                <v:group id="组合 6" o:spid="_x0000_s1027" style="position:absolute;width:46427;height:23870" coordsize="46427,23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group id="组合 9" o:spid="_x0000_s1028" style="position:absolute;width:46427;height:23870" coordsize="46427,23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group id="组合 10" o:spid="_x0000_s1029" style="position:absolute;width:46427;height:23870" coordsize="26456,15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group id="_x0000_s1030" style="position:absolute;width:26456;height:15722" coordsize="33184,18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group id="组合 12" o:spid="_x0000_s1031" style="position:absolute;left:10637;top:3172;width:9353;height:9762" coordorigin="10637,3172" coordsize="9352,9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直接箭头连接符 13" o:spid="_x0000_s1032" type="#_x0000_t32" style="position:absolute;left:12273;top:6169;width:63;height:67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l7MMIAAADbAAAADwAAAGRycy9kb3ducmV2LnhtbERPTWvCQBC9C/0PyxR6Ed3UYm3TrFLE&#10;gh5Npb0O2Wk2MTsbslsT/70rCN7m8T4nWw22ESfqfOVYwfM0AUFcOF1xqeDw/TV5A+EDssbGMSk4&#10;k4fV8mGUYapdz3s65aEUMYR9igpMCG0qpS8MWfRT1xJH7s91FkOEXSl1h30Mt42cJcmrtFhxbDDY&#10;0tpQccz/rYJ9vx0vapNrV+Pv+3yz2yx+8KjU0+Pw+QEi0BDu4pt7q+P8F7j+Eg+Qyw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kl7MMIAAADbAAAADwAAAAAAAAAAAAAA&#10;AAChAgAAZHJzL2Rvd25yZXYueG1sUEsFBgAAAAAEAAQA+QAAAJADAAAAAA==&#10;" strokecolor="red" strokeweight="3pt">
                            <v:stroke endarrow="block" joinstyle="miter"/>
                          </v:shape>
                          <v:shape id="直接箭头连接符 14" o:spid="_x0000_s1033" type="#_x0000_t32" style="position:absolute;left:18282;top:6169;width:9;height:67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9fPcUAAADbAAAADwAAAGRycy9kb3ducmV2LnhtbESPQWvCQBCF7wX/wzJCb7qxSNHoJohV&#10;CD20VoPnITsm0exszK6a/vtuodDbDO/N+94s09404k6dqy0rmIwjEMSF1TWXCvLDdjQD4TyyxsYy&#10;KfgmB2kyeFpirO2Dv+i+96UIIexiVFB538ZSuqIig25sW+KgnWxn0Ie1K6Xu8BHCTSNfouhVGqw5&#10;ECpsaV1RcdnfTOAe87fNZx7V5/m1333c3ndZdlkp9TzsVwsQnnr/b/67znSoP4XfX8IAMv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9fPcUAAADbAAAADwAAAAAAAAAA&#10;AAAAAAChAgAAZHJzL2Rvd25yZXYueG1sUEsFBgAAAAAEAAQA+QAAAJMDAAAAAA==&#10;" strokecolor="#5b9bd5 [3204]" strokeweight="3pt">
                            <v:stroke endarrow="block" joinstyle="miter"/>
                          </v:shape>
                          <v:shape id="等腰三角形 15" o:spid="_x0000_s1034" type="#_x0000_t5" style="position:absolute;left:10637;top:3172;width:3398;height:299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qNaMIA&#10;AADbAAAADwAAAGRycy9kb3ducmV2LnhtbERPTYvCMBC9C/6HMII3TRVcpWsUUQRB2FW3l73NNmNb&#10;bSa1yWr990YQvM3jfc503phSXKl2hWUFg34Egji1uuBMQfKz7k1AOI+ssbRMCu7kYD5rt6YYa3vj&#10;PV0PPhMhhF2MCnLvq1hKl+Zk0PVtRRy4o60N+gDrTOoabyHclHIYRR/SYMGhIceKljml58O/UXBa&#10;fTXJLlnuyvtq/LuOLn/fertVqttpFp8gPDX+LX65NzrMH8Hzl3CA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mo1owgAAANsAAAAPAAAAAAAAAAAAAAAAAJgCAABkcnMvZG93&#10;bnJldi54bWxQSwUGAAAAAAQABAD1AAAAhwMAAAAA&#10;" fillcolor="#ffc000" strokecolor="#1f4d78 [1604]" strokeweight="1pt"/>
                          <v:shape id="等腰三角形 16" o:spid="_x0000_s1035" type="#_x0000_t5" style="position:absolute;left:16592;top:3172;width:3398;height:299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gTH8QA&#10;AADbAAAADwAAAGRycy9kb3ducmV2LnhtbERPS2vCQBC+F/oflin01mzaQ5TUVYoiCIHWRy7eptlp&#10;kjY7G7PbJP57VxC8zcf3nNliNI3oqXO1ZQWvUQyCuLC65lJBfli/TEE4j6yxsUwKzuRgMX98mGGq&#10;7cA76ve+FCGEXYoKKu/bVEpXVGTQRbYlDtyP7Qz6ALtS6g6HEG4a+RbHiTRYc2iosKVlRcXf/t8o&#10;+F19jvk2X26b82pyXMen7y+dZUo9P40f7yA8jf4uvrk3OsxP4PpLOEDO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IEx/EAAAA2wAAAA8AAAAAAAAAAAAAAAAAmAIAAGRycy9k&#10;b3ducmV2LnhtbFBLBQYAAAAABAAEAPUAAACJAwAAAAA=&#10;" fillcolor="#ffc000" strokecolor="#1f4d78 [1604]" strokeweight="1pt"/>
                        </v:group>
                        <v:shape id="图片 17" o:spid="_x0000_s1036" type="#_x0000_t75" style="position:absolute;width:33184;height:18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r6HLDAAAA2wAAAA8AAABkcnMvZG93bnJldi54bWxEj9GKwjAQRd8F/yGM4JumLq4r1Siyoij7&#10;ZPUDhmZsi82kNrG2fv1GWNi3Ge6de+4s160pRUO1KywrmIwjEMSp1QVnCi7n3WgOwnlkjaVlUtCR&#10;g/Wq31tirO2TT9QkPhMhhF2MCnLvq1hKl+Zk0I1tRRy0q60N+rDWmdQ1PkO4KeVHFM2kwYIDIceK&#10;vnNKb8nDBC5Ojp/6p3t1D8unWTN93c1+q9Rw0G4WIDy1/t/8d33Qof4XvH8JA8jV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2vocsMAAADbAAAADwAAAAAAAAAAAAAAAACf&#10;AgAAZHJzL2Rvd25yZXYueG1sUEsFBgAAAAAEAAQA9wAAAI8DAAAAAA==&#10;">
                          <v:imagedata r:id="rId17" o:title="OSP5000机框-无风扇"/>
                        </v:shape>
                        <v:shape id="图片 18" o:spid="_x0000_s1037" type="#_x0000_t75" style="position:absolute;left:1354;width:30475;height:3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VgSvFAAAA2wAAAA8AAABkcnMvZG93bnJldi54bWxEj0tPwzAQhO+V+A/WInGjNiAKSutWCAnE&#10;gYfo476Nt0mUeB3ZJk3/ffeA1NuuZnbm28Vq9J0aKKYmsIW7qQFFXAbXcGVhu3m7fQaVMrLDLjBZ&#10;OFGC1fJqssDChSP/0rDOlZIQTgVaqHPuC61TWZPHNA09sWiHED1mWWOlXcSjhPtO3xsz0x4bloYa&#10;e3qtqWzXf95Cq9u9aZ++vnePh4fP2Sa+/5jBW3tzPb7MQWUa88X8f/3hBF9g5RcZQ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lYErxQAAANsAAAAPAAAAAAAAAAAAAAAA&#10;AJ8CAABkcnMvZG93bnJldi54bWxQSwUGAAAAAAQABAD3AAAAkQMAAAAA&#10;">
                          <v:imagedata r:id="rId18" o:title="OSP5200风扇(中性)" cropbottom="1251f" cropleft="216f" cropright="101f"/>
                        </v:shape>
                        <v:shape id="图片 19" o:spid="_x0000_s1038" type="#_x0000_t75" style="position:absolute;left:30172;top:3313;width:1452;height:12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Hj5LCAAAA2wAAAA8AAABkcnMvZG93bnJldi54bWxET9tqwkAQfS/4D8sIvpS6qVqp0Y1IQam+&#10;af2AITsmwexskt1c7Nd3C4W+zeFcZ7MdTCk6alxhWcHrNAJBnFpdcKbg+rV/eQfhPLLG0jIpeJCD&#10;bTJ62mCsbc9n6i4+EyGEXYwKcu+rWEqX5mTQTW1FHLibbQz6AJtM6gb7EG5KOYuipTRYcGjIsaKP&#10;nNL7pTUK5nK5q+u37vC88sfTgPd2cf0mpSbjYbcG4Wnw/+I/96cO81fw+0s4QC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B4+SwgAAANsAAAAPAAAAAAAAAAAAAAAAAJ8C&#10;AABkcnMvZG93bnJldi54bWxQSwUGAAAAAAQABAD3AAAAjgMAAAAA&#10;">
                          <v:imagedata r:id="rId19" o:title="OSP5000-EMU-4T"/>
                        </v:shape>
                        <v:shape id="图片 20" o:spid="_x0000_s1039" type="#_x0000_t75" style="position:absolute;left:2331;top:427;width:4331;height:1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C5BPCAAAA2wAAAA8AAABkcnMvZG93bnJldi54bWxET11rwjAUfRf2H8Id+CIznYKOzrSMwXCi&#10;IOq250tz15Q1NyXJbP335kHw8XC+V+VgW3EmHxrHCp6nGQjiyumGawVfp4+nFxAhImtsHZOCCwUo&#10;i4fRCnPtej7Q+RhrkUI45KjAxNjlUobKkMUwdR1x4n6dtxgT9LXUHvsUbls5y7KFtNhwajDY0buh&#10;6u/4bxX87PqLPyy23/Mu9mZv/HqznMyVGj8Ob68gIg3xLr65P7WCWVqfvqQfIIsr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QuQTwgAAANsAAAAPAAAAAAAAAAAAAAAAAJ8C&#10;AABkcnMvZG93bnJldi54bWxQSwUGAAAAAAQABAD3AAAAjgMAAAAA&#10;">
                          <v:imagedata r:id="rId20" o:title=""/>
                          <v:path arrowok="t"/>
                        </v:shape>
                      </v:group>
                      <v:group id="组合 21" o:spid="_x0000_s1040" style="position:absolute;left:16120;top:2897;width:7935;height:11014" coordorigin="16120,2897" coordsize="7552,110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图片 22" o:spid="_x0000_s1041" type="#_x0000_t75" style="position:absolute;left:16120;top:2897;width:1112;height:110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LhITFAAAA2wAAAA8AAABkcnMvZG93bnJldi54bWxEj0FrwkAUhO9C/8PyCt7MxhyCRFcpRUGq&#10;glUp7e2RfU2C2bdpdo3x37tCweMwM98ws0VvatFR6yrLCsZRDII4t7riQsHpuBpNQDiPrLG2TApu&#10;5GAxfxnMMNP2yp/UHXwhAoRdhgpK75tMSpeXZNBFtiEO3q9tDfog20LqFq8BbmqZxHEqDVYcFkps&#10;6L2k/Hy4GAWTv3W+3/1szt3313a5TVcf/rZPlRq+9m9TEJ56/wz/t9daQZLA40v4AXJ+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C4SExQAAANsAAAAPAAAAAAAAAAAAAAAA&#10;AJ8CAABkcnMvZG93bnJldi54bWxQSwUGAAAAAAQABAD3AAAAkQMAAAAA&#10;">
                          <v:imagedata r:id="rId21" o:title="" cropleft="1743f" cropright="781f"/>
                        </v:shape>
                        <v:shape id="图片 23" o:spid="_x0000_s1042" type="#_x0000_t75" style="position:absolute;left:17181;top:2897;width:1112;height:110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HIR/FAAAA2wAAAA8AAABkcnMvZG93bnJldi54bWxEj0FrwkAUhO+C/2F5BW+6qUKQ1FVKURC1&#10;oLaI3h7ZZxLMvo3ZNcZ/7xaEHoeZ+YaZzFpTioZqV1hW8D6IQBCnVhecKfj9WfTHIJxH1lhaJgUP&#10;cjCbdjsTTLS9846avc9EgLBLUEHufZVI6dKcDLqBrYiDd7a1QR9knUld4z3ATSmHURRLgwWHhRwr&#10;+sopvexvRsH4uky336f1pTkeNvNNvFj5xzZWqvfWfn6A8NT6//CrvdQKhiP4+xJ+gJw+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RyEfxQAAANsAAAAPAAAAAAAAAAAAAAAA&#10;AJ8CAABkcnMvZG93bnJldi54bWxQSwUGAAAAAAQABAD3AAAAkQMAAAAA&#10;">
                          <v:imagedata r:id="rId21" o:title="" cropleft="1743f" cropright="781f"/>
                        </v:shape>
                        <v:shape id="图片 24" o:spid="_x0000_s1043" type="#_x0000_t75" style="position:absolute;left:18233;top:2897;width:1112;height:110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uuWvFAAAA2wAAAA8AAABkcnMvZG93bnJldi54bWxEj0FrwkAUhO+C/2F5BW+6qUiQ1FVKURC1&#10;oLaI3h7ZZxLMvo3ZNcZ/7xaEHoeZ+YaZzFpTioZqV1hW8D6IQBCnVhecKfj9WfTHIJxH1lhaJgUP&#10;cjCbdjsTTLS9846avc9EgLBLUEHufZVI6dKcDLqBrYiDd7a1QR9knUld4z3ATSmHURRLgwWHhRwr&#10;+sopvexvRsH4uky336f1pTkeNvNNvFj5xzZWqvfWfn6A8NT6//CrvdQKhiP4+xJ+gJw+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rrlrxQAAANsAAAAPAAAAAAAAAAAAAAAA&#10;AJ8CAABkcnMvZG93bnJldi54bWxQSwUGAAAAAAQABAD3AAAAkQMAAAAA&#10;">
                          <v:imagedata r:id="rId21" o:title="" cropleft="1743f" cropright="781f"/>
                        </v:shape>
                        <v:shape id="图片 25" o:spid="_x0000_s1044" type="#_x0000_t75" style="position:absolute;left:19323;top:2897;width:1112;height:110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iHPDFAAAA2wAAAA8AAABkcnMvZG93bnJldi54bWxEj0FrwkAUhO+C/2F5BW+6qWCQ1FVKURC1&#10;oLaI3h7ZZxLMvo3ZNcZ/7xaEHoeZ+YaZzFpTioZqV1hW8D6IQBCnVhecKfj9WfTHIJxH1lhaJgUP&#10;cjCbdjsTTLS9846avc9EgLBLUEHufZVI6dKcDLqBrYiDd7a1QR9knUld4z3ATSmHURRLgwWHhRwr&#10;+sopvexvRsH4uky336f1pTkeNvNNvFj5xzZWqvfWfn6A8NT6//CrvdQKhiP4+xJ+gJw+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4hzwxQAAANsAAAAPAAAAAAAAAAAAAAAA&#10;AJ8CAABkcnMvZG93bnJldi54bWxQSwUGAAAAAAQABAD3AAAAkQMAAAAA&#10;">
                          <v:imagedata r:id="rId21" o:title="" cropleft="1743f" cropright="781f"/>
                        </v:shape>
                        <v:shape id="图片 26" o:spid="_x0000_s1045" type="#_x0000_t75" style="position:absolute;left:20412;top:2897;width:1112;height:110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wgofGAAAA2wAAAA8AAABkcnMvZG93bnJldi54bWxEj0FrwkAUhO+F/oflFXqrGz0Eia4ioiA2&#10;hTSVUm+P7DMJZt/G7DaJ/75bKPQ4zMw3zHI9mkb01LnasoLpJAJBXFhdc6ng9LF/mYNwHlljY5kU&#10;3MnBevX4sMRE24Hfqc99KQKEXYIKKu/bREpXVGTQTWxLHLyL7Qz6ILtS6g6HADeNnEVRLA3WHBYq&#10;bGlbUXHNv42C+e1QZG/n12v/9Znu0nh/9PcsVur5adwsQHga/X/4r33QCmYx/H4JP0C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DCCh8YAAADbAAAADwAAAAAAAAAAAAAA&#10;AACfAgAAZHJzL2Rvd25yZXYueG1sUEsFBgAAAAAEAAQA9wAAAJIDAAAAAA==&#10;">
                          <v:imagedata r:id="rId21" o:title="" cropleft="1743f" cropright="781f"/>
                        </v:shape>
                        <v:shape id="图片 27" o:spid="_x0000_s1046" type="#_x0000_t75" style="position:absolute;left:21479;top:2897;width:1112;height:110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8JxzGAAAA2wAAAA8AAABkcnMvZG93bnJldi54bWxEj09rwkAUxO9Cv8PyCr3pph6iRDdBpIJU&#10;C/6jtLdH9jUJZt+m2W2M394tCB6HmfkNM896U4uOWldZVvA6ikAQ51ZXXCg4HVfDKQjnkTXWlknB&#10;lRxk6dNgjom2F95Td/CFCBB2CSoovW8SKV1ekkE3sg1x8H5sa9AH2RZSt3gJcFPLcRTF0mDFYaHE&#10;hpYl5efDn1Ew/V3nu4/vzbn7+ty+bePVu7/uYqVenvvFDISn3j/C9/ZaKxhP4P9L+AEyv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3wnHMYAAADbAAAADwAAAAAAAAAAAAAA&#10;AACfAgAAZHJzL2Rvd25yZXYueG1sUEsFBgAAAAAEAAQA9wAAAJIDAAAAAA==&#10;">
                          <v:imagedata r:id="rId21" o:title="" cropleft="1743f" cropright="781f"/>
                        </v:shape>
                        <v:shape id="图片 28" o:spid="_x0000_s1047" type="#_x0000_t75" style="position:absolute;left:22561;top:2897;width:1112;height:110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js27DAAAA2wAAAA8AAABkcnMvZG93bnJldi54bWxET01rwkAQvQv9D8sIvenGHEKIrlJEQdoU&#10;rJaityE7TYLZ2TS7TeK/7x4KHh/ve7UZTSN66lxtWcFiHoEgLqyuuVTwed7PUhDOI2tsLJOCOznY&#10;rJ8mK8y0HfiD+pMvRQhhl6GCyvs2k9IVFRl0c9sSB+7bdgZ9gF0pdYdDCDeNjKMokQZrDg0VtrSt&#10;qLidfo2C9OdQHN+vb7f+8pXv8mT/6u/HRKnn6fiyBOFp9A/xv/ugFcRhbPgSfoBc/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uOzbsMAAADbAAAADwAAAAAAAAAAAAAAAACf&#10;AgAAZHJzL2Rvd25yZXYueG1sUEsFBgAAAAAEAAQA9wAAAI8DAAAAAA==&#10;">
                          <v:imagedata r:id="rId21" o:title="" cropleft="1743f" cropright="781f"/>
                        </v:shape>
                      </v:group>
                    </v:group>
                    <v:group id="组合 29" o:spid="_x0000_s1048" style="position:absolute;left:2278;top:4357;width:14105;height:16826" coordorigin="2278,4357" coordsize="14104,16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图片 30" o:spid="_x0000_s1049" type="#_x0000_t75" style="position:absolute;left:-5108;top:11743;width:16738;height:196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zKi3AAAAA2wAAAA8AAABkcnMvZG93bnJldi54bWxET0trAjEQvgv+hzCCN81ai8hqFBFFKb34&#10;OHgcknF3cTOzbFLd9tc3h0KPH997ue58rZ7UhkrYwGScgSK24iouDFwv+9EcVIjIDmthMvBNAdar&#10;fm+JuZMXn+h5joVKIRxyNFDG2ORaB1uSxzCWhjhxd2k9xgTbQrsWXync1/oty2baY8WpocSGtiXZ&#10;x/nLG9h9PPTUyuVmi4P/1ILve/k5GjMcdJsFqEhd/Bf/uY/OwDStT1/SD9Cr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TMqLcAAAADbAAAADwAAAAAAAAAAAAAAAACfAgAA&#10;ZHJzL2Rvd25yZXYueG1sUEsFBgAAAAAEAAQA9wAAAIwDAAAAAA==&#10;">
                        <v:imagedata r:id="rId22" o:title=""/>
                      </v:shape>
                      <v:shape id="图片 31" o:spid="_x0000_s1050" type="#_x0000_t75" style="position:absolute;left:-3176;top:11743;width:16738;height:196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j7bDAAAA2wAAAA8AAABkcnMvZG93bnJldi54bWxEj0FrAjEUhO8F/0N4greatZYiq1FEKpXS&#10;S9WDx0fy3F3cvLdsUl399aYgeBxm5htmtuh8rc7UhkrYwGiYgSK24iouDOx369cJqBCRHdbCZOBK&#10;ARbz3ssMcycX/qXzNhYqQTjkaKCMscm1DrYkj2EoDXHyjtJ6jEm2hXYtXhLc1/otyz60x4rTQokN&#10;rUqyp+2fN/D5fdJjK7uDLb78jxZ8X8ttY8yg3y2noCJ18Rl+tDfOwHgE/1/SD9Dz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n+PtsMAAADbAAAADwAAAAAAAAAAAAAAAACf&#10;AgAAZHJzL2Rvd25yZXYueG1sUEsFBgAAAAAEAAQA9wAAAI8DAAAAAA==&#10;">
                        <v:imagedata r:id="rId22" o:title=""/>
                      </v:shape>
                      <v:shape id="图片 15527" o:spid="_x0000_s1051" type="#_x0000_t75" style="position:absolute;left:-1126;top:11743;width:16738;height:196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uJWjEAAAA3gAAAA8AAABkcnMvZG93bnJldi54bWxET01rAjEQvQv9D2GE3jSrrW3ZGqVIpSJe&#10;qj30OCTT3cXNzLKJuvXXG0HwNo/3OdN552t1pDZUwgZGwwwUsRVXcWHgZ7ccvIEKEdlhLUwG/inA&#10;fPbQm2Lu5MTfdNzGQqUQDjkaKGNscq2DLcljGEpDnLg/aT3GBNtCuxZPKdzXepxlL9pjxamhxIYW&#10;Jdn99uANfK73+snK7tcWX36jBZ+Xcl4Z89jvPt5BReriXXxzr1yaP5mMX+H6TrpBzy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4uJWjEAAAA3gAAAA8AAAAAAAAAAAAAAAAA&#10;nwIAAGRycy9kb3ducmV2LnhtbFBLBQYAAAAABAAEAPcAAACQAwAAAAA=&#10;">
                        <v:imagedata r:id="rId22" o:title=""/>
                      </v:shape>
                      <v:shape id="图片 15528" o:spid="_x0000_s1052" type="#_x0000_t75" style="position:absolute;left:854;top:11787;width:16738;height:196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sRrGAAAA3gAAAA8AAABkcnMvZG93bnJldi54bWxEj0FPAkEMhe8m/IdJTbjJrCjGLAyEGAnE&#10;eAE8eGxmyu6GnXazM8Lqr7cHE29t3ut7XxerIbbmQn1qhB3cTwowxF5Cw5WDj+Pm7hlMysgBW2Fy&#10;8E0JVsvRzQLLIFfe0+WQK6MhnEp0UOfcldYmX1PENJGOWLWT9BGzrn1lQ49XDY+tnRbFk43YsDbU&#10;2NFLTf58+IoOXt/O9sHL8dNX2/huBR838rNzbnw7rOdgMg353/x3vQuKP5tNlVff0Rns8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7GxGsYAAADeAAAADwAAAAAAAAAAAAAA&#10;AACfAgAAZHJzL2Rvd25yZXYueG1sUEsFBgAAAAAEAAQA9wAAAJIDAAAAAA==&#10;">
                        <v:imagedata r:id="rId22" o:title=""/>
                      </v:shape>
                      <v:shape id="图片 15529" o:spid="_x0000_s1053" type="#_x0000_t75" style="position:absolute;left:2904;top:11830;width:16738;height:196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9FIHEAAAA3gAAAA8AAABkcnMvZG93bnJldi54bWxET01rAjEQvQv9D2GE3jSrraXdGqVIpSJe&#10;qj30OCTT3cXNzLKJuvXXG0HwNo/3OdN552t1pDZUwgZGwwwUsRVXcWHgZ7ccvIIKEdlhLUwG/inA&#10;fPbQm2Lu5MTfdNzGQqUQDjkaKGNscq2DLcljGEpDnLg/aT3GBNtCuxZPKdzXepxlL9pjxamhxIYW&#10;Jdn99uANfK73+snK7tcWX36jBZ+Xcl4Z89jvPt5BReriXXxzr1yaP5mM3+D6TrpBzy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D9FIHEAAAA3gAAAA8AAAAAAAAAAAAAAAAA&#10;nwIAAGRycy9kb3ducmV2LnhtbFBLBQYAAAAABAAEAPcAAACQAwAAAAA=&#10;">
                        <v:imagedata r:id="rId22" o:title=""/>
                      </v:shape>
                      <v:shape id="图片 15530" o:spid="_x0000_s1054" type="#_x0000_t75" style="position:absolute;left:4997;top:11831;width:16738;height:196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eK8HHAAAA3gAAAA8AAABkcnMvZG93bnJldi54bWxEj09LA0EMxe9Cv8MQwZud1doi205LEYtF&#10;vPTPwWOYSXeX7iTLztiufnpzELwl5OW991ushtiaC/WpEXbwMC7AEHsJDVcOjofN/TOYlJEDtsLk&#10;4JsSrJajmwWWQa68o8s+V0ZNOJXooM65K61NvqaIaSwdsd5O0kfMuvaVDT1e1Ty29rEoZjZiw5pQ&#10;Y0cvNfnz/is6eH0/24mXw6ev3uKHFXzayM/WubvbYT0Hk2nI/+K/723Q+tPpRAEUR2ewy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QeK8HHAAAA3gAAAA8AAAAAAAAAAAAA&#10;AAAAnwIAAGRycy9kb3ducmV2LnhtbFBLBQYAAAAABAAEAPcAAACTAwAAAAA=&#10;">
                        <v:imagedata r:id="rId22" o:title=""/>
                      </v:shape>
                      <v:shape id="图片 15531" o:spid="_x0000_s1055" type="#_x0000_t75" style="position:absolute;left:7031;top:11831;width:16738;height:196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SjlrEAAAA3gAAAA8AAABkcnMvZG93bnJldi54bWxET0trAjEQvgv9D2EKvWnWWqVsjSJSqYgX&#10;H4ceh2S6u7iZWTapbvvrjSB4m4/vOdN552t1pjZUwgaGgwwUsRVXcWHgeFj130GFiOywFiYDfxRg&#10;PnvqTTF3cuEdnfexUCmEQ44GyhibXOtgS/IYBtIQJ+5HWo8xwbbQrsVLCve1fs2yifZYcWoosaFl&#10;Sfa0//UGPjcnPbJy+LbFl99qwbeV/K+NeXnuFh+gInXxIb671y7NH49HQ7i9k27Qs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tSjlrEAAAA3gAAAA8AAAAAAAAAAAAAAAAA&#10;nwIAAGRycy9kb3ducmV2LnhtbFBLBQYAAAAABAAEAPcAAACQAwAAAAA=&#10;">
                        <v:imagedata r:id="rId22" o:title=""/>
                      </v:shape>
                    </v:group>
                    <v:group id="组合 15532" o:spid="_x0000_s1056" style="position:absolute;left:16355;top:4454;width:5816;height:16705" coordorigin="16355,4454" coordsize="5297,167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6+AucQAAADeAAAA&#10;DwAAAAAAAAAAAAAAAACqAgAAZHJzL2Rvd25yZXYueG1sUEsFBgAAAAAEAAQA+gAAAJsDAAAAAA==&#10;">
                      <v:shape id="图片 15533" o:spid="_x0000_s1057" type="#_x0000_t75" style="position:absolute;left:8926;top:11886;width:16685;height:182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qcCvFAAAA3gAAAA8AAABkcnMvZG93bnJldi54bWxET01rAjEQvRf8D2EEb5pVscjWKCoIBfHg&#10;ttL2NmzGzeJmst1EXf31piD0No/3ObNFaytxocaXjhUMBwkI4tzpkgsFnx+b/hSED8gaK8ek4EYe&#10;FvPOywxT7a68p0sWChFD2KeowIRQp1L63JBFP3A1ceSOrrEYImwKqRu8xnBbyVGSvEqLJccGgzWt&#10;DeWn7GwVjOpsc9/+3L7Opip3+jAsVt+/S6V63Xb5BiJQG/7FT/e7jvMnk/EY/t6JN8j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KnArxQAAAN4AAAAPAAAAAAAAAAAAAAAA&#10;AJ8CAABkcnMvZG93bnJldi54bWxQSwUGAAAAAAQABAD3AAAAkQMAAAAA&#10;">
                        <v:imagedata r:id="rId23" o:title=""/>
                        <v:path arrowok="t"/>
                      </v:shape>
                      <v:shape id="图片 15534" o:spid="_x0000_s1058" type="#_x0000_t75" style="position:absolute;left:10747;top:11882;width:16685;height:182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6F/GAAAA3gAAAA8AAABkcnMvZG93bnJldi54bWxET01rAjEQvRf8D2GE3jSrVZHVKLYgFKSH&#10;rop6GzbTzdLNZLuJuvbXN4LQ2zze58yXra3EhRpfOlYw6CcgiHOnSy4U7Lbr3hSED8gaK8ek4EYe&#10;lovO0xxT7a78SZcsFCKGsE9RgQmhTqX0uSGLvu9q4sh9ucZiiLAppG7wGsNtJYdJMpEWS44NBmt6&#10;M5R/Z2erYFhn69/N6XY4m6r80PtB8Xr8WSn13G1XMxCB2vAvfrjfdZw/Hr+M4P5OvEE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8PoX8YAAADeAAAADwAAAAAAAAAAAAAA&#10;AACfAgAAZHJzL2Rvd25yZXYueG1sUEsFBgAAAAAEAAQA9wAAAJIDAAAAAA==&#10;">
                        <v:imagedata r:id="rId23" o:title=""/>
                        <v:path arrowok="t"/>
                      </v:shape>
                      <v:shape id="图片 15535" o:spid="_x0000_s1059" type="#_x0000_t75" style="position:absolute;left:12395;top:11902;width:16685;height:182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PTcTGAAAA3gAAAA8AAABkcnMvZG93bnJldi54bWxET01rwkAQvQv+h2UKvelGJUVSV9GCIJQe&#10;jJbqbchOs6HZ2TS7auyvdwuCt3m8z5ktOluLM7W+cqxgNExAEBdOV1wq2O/WgykIH5A11o5JwZU8&#10;LOb93gwz7S68pXMeShFD2GeowITQZFL6wpBFP3QNceS+XWsxRNiWUrd4ieG2luMkeZEWK44NBht6&#10;M1T85CerYNzk67/34/XrZOrqQ3+OytXhd6nU81O3fAURqAsP8d290XF+mk5S+H8n3iD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I9NxMYAAADeAAAADwAAAAAAAAAAAAAA&#10;AACfAgAAZHJzL2Rvd25yZXYueG1sUEsFBgAAAAAEAAQA9wAAAJIDAAAAAA==&#10;">
                        <v:imagedata r:id="rId23" o:title=""/>
                        <v:path arrowok="t"/>
                      </v:shape>
                    </v:group>
                  </v:group>
                  <v:shape id="图片 15536" o:spid="_x0000_s1060" type="#_x0000_t75" style="position:absolute;left:14851;top:11835;width:16771;height:199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gsVrHAAAA3gAAAA8AAABkcnMvZG93bnJldi54bWxET01rwkAQvQv+h2WEXkQ3rRhKdBVpaS3i&#10;RSspvY3ZMQlmZ9PsVmN/vSsUvM3jfc503ppKnKhxpWUFj8MIBHFmdcm5gt3n2+AZhPPIGivLpOBC&#10;DuazbmeKibZn3tBp63MRQtglqKDwvk6kdFlBBt3Q1sSBO9jGoA+wyaVu8BzCTSWfoiiWBksODQXW&#10;9FJQdtz+GgXf60O8TH9W/m/1uo9lf/3+1V5SpR567WICwlPr7+J/94cO88fjUQy3d8INcnY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VgsVrHAAAA3gAAAA8AAAAAAAAAAAAA&#10;AAAAnwIAAGRycy9kb3ducmV2LnhtbFBLBQYAAAAABAAEAPcAAACTAwAAAAA=&#10;">
                    <v:imagedata r:id="rId24" o:title=""/>
                    <v:path arrowok="t"/>
                  </v:shape>
                  <v:shape id="图片 15537" o:spid="_x0000_s1061" type="#_x0000_t75" style="position:absolute;left:16878;top:11834;width:16771;height:199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sFMHHAAAA3gAAAA8AAABkcnMvZG93bnJldi54bWxET01rwkAQvRf8D8sIvRTdtMVYUleRllYR&#10;L2pRvE2zYxLMzqbZrUZ/vSsI3ubxPmcwakwpDlS7wrKC524Egji1uuBMwc/qq/MGwnlkjaVlUnAi&#10;B6Nh62GAibZHXtBh6TMRQtglqCD3vkqkdGlOBl3XVsSB29naoA+wzqSu8RjCTSlfoiiWBgsODTlW&#10;9JFTul/+GwXb+S6erP9m/jz7/I3l0/x705zWSj22m/E7CE+Nv4tv7qkO83u91z5c3wk3yOE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osFMHHAAAA3gAAAA8AAAAAAAAAAAAA&#10;AAAAnwIAAGRycy9kb3ducmV2LnhtbFBLBQYAAAAABAAEAPcAAACTAwAAAAA=&#10;">
                    <v:imagedata r:id="rId24" o:title=""/>
                    <v:path arrowok="t"/>
                  </v:shape>
                  <v:shape id="图片 15538" o:spid="_x0000_s1062" type="#_x0000_t75" style="position:absolute;left:18882;top:11835;width:16771;height:199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zgLPKAAAA3gAAAA8AAABkcnMvZG93bnJldi54bWxEj0FrwkAQhe+F/odlCr0U3bTFINFVSou1&#10;iBdtsXibZsckNDsbs6vG/nrnIPQ2w3vz3jfjaedqdaQ2VJ4NPPYTUMS5txUXBr4+Z70hqBCRLdae&#10;ycCZAkwntzdjzKw/8YqO61goCeGQoYEyxibTOuQlOQx93xCLtvOtwyhrW2jb4knCXa2fkiTVDiuW&#10;hhIbei0p/10fnIHtcpfON/tF/Fu8/aT6Yfn+3Z03xtzfdS8jUJG6+G++Xn9YwR8MnoVX3pEZ9OQC&#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FuzgLPKAAAA3gAAAA8AAAAAAAAA&#10;AAAAAAAAnwIAAGRycy9kb3ducmV2LnhtbFBLBQYAAAAABAAEAPcAAACWAwAAAAA=&#10;">
                    <v:imagedata r:id="rId24" o:title=""/>
                    <v:path arrowok="t"/>
                  </v:shape>
                </v:group>
                <v:shape id="图片 15539" o:spid="_x0000_s1063" type="#_x0000_t75" style="position:absolute;left:28283;top:4399;width:4012;height:16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k0nEAAAA3gAAAA8AAABkcnMvZG93bnJldi54bWxET01rwkAQvRf8D8sIvZS6sWXFpq4iDYWC&#10;J5N4H7LTJJqdDdltjP++KxR6m8f7nM1usp0YafCtYw3LRQKCuHKm5VpDWXw+r0H4gGywc0wabuRh&#10;t509bDA17spHGvNQixjCPkUNTQh9KqWvGrLoF64njty3GyyGCIdamgGvMdx28iVJVtJiy7GhwZ4+&#10;Gqou+Y/VkNlDUNlRqbw4n8rkdtnzk6m1fpxP+3cQgabwL/5zf5k4X6nXN7i/E2+Q2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9/k0nEAAAA3gAAAA8AAAAAAAAAAAAAAAAA&#10;nwIAAGRycy9kb3ducmV2LnhtbFBLBQYAAAAABAAEAPcAAACQAwAAAAA=&#10;">
                  <v:imagedata r:id="rId25" o:title=""/>
                </v:shape>
              </v:group>
            </w:pict>
          </mc:Fallback>
        </mc:AlternateContent>
      </w:r>
      <w:r w:rsidR="002176DB" w:rsidRPr="002176DB">
        <w:rPr>
          <w:rFonts w:ascii="华文细黑" w:eastAsia="华文细黑" w:hAnsi="华文细黑" w:cs="Arial"/>
          <w:b/>
          <w:noProof/>
          <w:sz w:val="24"/>
          <w:szCs w:val="21"/>
        </w:rPr>
        <w:drawing>
          <wp:inline distT="0" distB="0" distL="0" distR="0" wp14:anchorId="0C99A036" wp14:editId="7CA3FE32">
            <wp:extent cx="6056951" cy="3305175"/>
            <wp:effectExtent l="0" t="0" r="1270" b="0"/>
            <wp:docPr id="8" name="图片 8" descr="D:\用户文件\Desktop\未标题-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用户文件\Desktop\未标题-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68267" cy="3311350"/>
                    </a:xfrm>
                    <a:prstGeom prst="rect">
                      <a:avLst/>
                    </a:prstGeom>
                    <a:noFill/>
                    <a:ln>
                      <a:noFill/>
                    </a:ln>
                  </pic:spPr>
                </pic:pic>
              </a:graphicData>
            </a:graphic>
          </wp:inline>
        </w:drawing>
      </w:r>
    </w:p>
    <w:p w14:paraId="058F033F" w14:textId="77777777" w:rsidR="00CA3D33" w:rsidRDefault="00CA3D33" w:rsidP="009D1437">
      <w:pPr>
        <w:spacing w:line="360" w:lineRule="auto"/>
        <w:jc w:val="left"/>
        <w:rPr>
          <w:rFonts w:ascii="华文细黑" w:eastAsia="华文细黑" w:hAnsi="华文细黑" w:cs="Arial"/>
          <w:b/>
          <w:sz w:val="24"/>
          <w:szCs w:val="21"/>
        </w:rPr>
      </w:pPr>
    </w:p>
    <w:p w14:paraId="5A7C355E" w14:textId="77777777" w:rsidR="009D2771" w:rsidRPr="009D1437" w:rsidRDefault="009D1437" w:rsidP="009D1437">
      <w:pPr>
        <w:spacing w:line="360" w:lineRule="auto"/>
        <w:jc w:val="left"/>
        <w:rPr>
          <w:rFonts w:ascii="华文细黑" w:eastAsia="华文细黑" w:hAnsi="华文细黑" w:cs="Arial"/>
          <w:b/>
          <w:sz w:val="24"/>
          <w:szCs w:val="21"/>
        </w:rPr>
      </w:pPr>
      <w:r>
        <w:rPr>
          <w:rFonts w:ascii="华文细黑" w:eastAsia="华文细黑" w:hAnsi="华文细黑" w:cs="Arial" w:hint="eastAsia"/>
          <w:b/>
          <w:sz w:val="24"/>
          <w:szCs w:val="21"/>
        </w:rPr>
        <w:t>方案</w:t>
      </w:r>
      <w:r w:rsidR="009D2771" w:rsidRPr="009D1437">
        <w:rPr>
          <w:rFonts w:ascii="华文细黑" w:eastAsia="华文细黑" w:hAnsi="华文细黑" w:cs="Arial" w:hint="eastAsia"/>
          <w:b/>
          <w:sz w:val="24"/>
          <w:szCs w:val="21"/>
        </w:rPr>
        <w:t>特点</w:t>
      </w:r>
    </w:p>
    <w:p w14:paraId="6A183ACD" w14:textId="77777777" w:rsidR="009D2771" w:rsidRPr="009D2771" w:rsidRDefault="009D1437" w:rsidP="000B6D1E">
      <w:pPr>
        <w:pStyle w:val="ad"/>
        <w:spacing w:line="360" w:lineRule="auto"/>
        <w:ind w:firstLineChars="0" w:firstLine="0"/>
        <w:rPr>
          <w:rFonts w:ascii="华文细黑" w:eastAsia="华文细黑" w:hAnsi="华文细黑"/>
          <w:color w:val="000000"/>
          <w:szCs w:val="21"/>
        </w:rPr>
      </w:pPr>
      <w:r w:rsidRPr="000B6D1E">
        <w:rPr>
          <w:rFonts w:ascii="华文细黑" w:eastAsia="华文细黑" w:hAnsi="华文细黑" w:hint="eastAsia"/>
          <w:b/>
          <w:color w:val="000000"/>
          <w:szCs w:val="21"/>
        </w:rPr>
        <w:t>·</w:t>
      </w:r>
      <w:r w:rsidR="000B6D1E" w:rsidRPr="000B6D1E">
        <w:rPr>
          <w:rFonts w:ascii="华文细黑" w:eastAsia="华文细黑" w:hAnsi="华文细黑" w:hint="eastAsia"/>
          <w:b/>
          <w:color w:val="000000"/>
          <w:szCs w:val="21"/>
        </w:rPr>
        <w:t>全速率适应：</w:t>
      </w:r>
      <w:r w:rsidR="009D2771" w:rsidRPr="009D2771">
        <w:rPr>
          <w:rFonts w:ascii="华文细黑" w:eastAsia="华文细黑" w:hAnsi="华文细黑" w:hint="eastAsia"/>
          <w:color w:val="000000"/>
          <w:szCs w:val="21"/>
        </w:rPr>
        <w:t>支持100M~10G，100</w:t>
      </w:r>
      <w:r w:rsidR="009D2771" w:rsidRPr="009D2771">
        <w:rPr>
          <w:rFonts w:ascii="华文细黑" w:eastAsia="华文细黑" w:hAnsi="华文细黑"/>
          <w:color w:val="000000"/>
          <w:szCs w:val="21"/>
        </w:rPr>
        <w:t>G</w:t>
      </w:r>
      <w:r w:rsidR="009D2771" w:rsidRPr="009D2771">
        <w:rPr>
          <w:rFonts w:ascii="华文细黑" w:eastAsia="华文细黑" w:hAnsi="华文细黑" w:hint="eastAsia"/>
          <w:color w:val="000000"/>
          <w:szCs w:val="21"/>
        </w:rPr>
        <w:t>等各种速率应用</w:t>
      </w:r>
      <w:r w:rsidR="00FC3E7F">
        <w:rPr>
          <w:rFonts w:ascii="华文细黑" w:eastAsia="华文细黑" w:hAnsi="华文细黑" w:hint="eastAsia"/>
          <w:color w:val="000000"/>
          <w:szCs w:val="21"/>
        </w:rPr>
        <w:t>；</w:t>
      </w:r>
    </w:p>
    <w:p w14:paraId="3E94BAA4" w14:textId="77777777" w:rsidR="009D2771" w:rsidRPr="009D2771" w:rsidRDefault="009D1437" w:rsidP="000B6D1E">
      <w:pPr>
        <w:pStyle w:val="ad"/>
        <w:spacing w:line="360" w:lineRule="auto"/>
        <w:ind w:firstLineChars="0" w:firstLine="0"/>
        <w:rPr>
          <w:rFonts w:ascii="华文细黑" w:eastAsia="华文细黑" w:hAnsi="华文细黑"/>
          <w:color w:val="000000"/>
          <w:szCs w:val="21"/>
        </w:rPr>
      </w:pPr>
      <w:r w:rsidRPr="000B6D1E">
        <w:rPr>
          <w:rFonts w:ascii="华文细黑" w:eastAsia="华文细黑" w:hAnsi="华文细黑" w:hint="eastAsia"/>
          <w:b/>
          <w:color w:val="000000"/>
          <w:szCs w:val="21"/>
        </w:rPr>
        <w:t>·</w:t>
      </w:r>
      <w:r w:rsidR="000B6D1E" w:rsidRPr="000B6D1E">
        <w:rPr>
          <w:rFonts w:ascii="华文细黑" w:eastAsia="华文细黑" w:hAnsi="华文细黑" w:hint="eastAsia"/>
          <w:b/>
          <w:color w:val="000000"/>
          <w:szCs w:val="21"/>
        </w:rPr>
        <w:t>维护便捷：</w:t>
      </w:r>
      <w:r w:rsidR="009D2771" w:rsidRPr="009D2771">
        <w:rPr>
          <w:rFonts w:ascii="华文细黑" w:eastAsia="华文细黑" w:hAnsi="华文细黑" w:hint="eastAsia"/>
          <w:color w:val="000000"/>
          <w:szCs w:val="21"/>
        </w:rPr>
        <w:t>插卡式设计，即插即用，扩容方便，维护便捷</w:t>
      </w:r>
      <w:r w:rsidR="00FC3E7F">
        <w:rPr>
          <w:rFonts w:ascii="华文细黑" w:eastAsia="华文细黑" w:hAnsi="华文细黑" w:hint="eastAsia"/>
          <w:color w:val="000000"/>
          <w:szCs w:val="21"/>
        </w:rPr>
        <w:t>；</w:t>
      </w:r>
    </w:p>
    <w:p w14:paraId="6AC8FC31" w14:textId="77777777" w:rsidR="00FC3E7F" w:rsidRDefault="009D1437" w:rsidP="000B6D1E">
      <w:pPr>
        <w:pStyle w:val="ad"/>
        <w:spacing w:line="360" w:lineRule="auto"/>
        <w:ind w:firstLineChars="0" w:firstLine="0"/>
        <w:rPr>
          <w:rFonts w:ascii="华文细黑" w:eastAsia="华文细黑" w:hAnsi="华文细黑"/>
          <w:color w:val="000000"/>
          <w:szCs w:val="21"/>
        </w:rPr>
      </w:pPr>
      <w:r w:rsidRPr="000B6D1E">
        <w:rPr>
          <w:rFonts w:ascii="华文细黑" w:eastAsia="华文细黑" w:hAnsi="华文细黑" w:hint="eastAsia"/>
          <w:b/>
          <w:color w:val="000000"/>
          <w:szCs w:val="21"/>
        </w:rPr>
        <w:t>·</w:t>
      </w:r>
      <w:r w:rsidR="000B6D1E" w:rsidRPr="000B6D1E">
        <w:rPr>
          <w:rFonts w:ascii="华文细黑" w:eastAsia="华文细黑" w:hAnsi="华文细黑" w:hint="eastAsia"/>
          <w:b/>
          <w:color w:val="000000"/>
          <w:szCs w:val="21"/>
        </w:rPr>
        <w:t>稳定可靠：</w:t>
      </w:r>
      <w:r w:rsidR="00FC3E7F" w:rsidRPr="009D2771">
        <w:rPr>
          <w:rFonts w:ascii="华文细黑" w:eastAsia="华文细黑" w:hAnsi="华文细黑" w:hint="eastAsia"/>
          <w:color w:val="000000"/>
          <w:szCs w:val="21"/>
        </w:rPr>
        <w:t>主干</w:t>
      </w:r>
      <w:proofErr w:type="gramStart"/>
      <w:r w:rsidR="00FC3E7F" w:rsidRPr="009D2771">
        <w:rPr>
          <w:rFonts w:ascii="华文细黑" w:eastAsia="华文细黑" w:hAnsi="华文细黑" w:hint="eastAsia"/>
          <w:color w:val="000000"/>
          <w:szCs w:val="21"/>
        </w:rPr>
        <w:t>分光纯无源</w:t>
      </w:r>
      <w:proofErr w:type="gramEnd"/>
      <w:r w:rsidR="00FC3E7F" w:rsidRPr="009D2771">
        <w:rPr>
          <w:rFonts w:ascii="华文细黑" w:eastAsia="华文细黑" w:hAnsi="华文细黑" w:hint="eastAsia"/>
          <w:color w:val="000000"/>
          <w:szCs w:val="21"/>
        </w:rPr>
        <w:t>接入点，对业务没有干扰且不会引入失效点风险点</w:t>
      </w:r>
      <w:r w:rsidR="00FC3E7F">
        <w:rPr>
          <w:rFonts w:ascii="华文细黑" w:eastAsia="华文细黑" w:hAnsi="华文细黑" w:hint="eastAsia"/>
          <w:color w:val="000000"/>
          <w:szCs w:val="21"/>
        </w:rPr>
        <w:t>；</w:t>
      </w:r>
    </w:p>
    <w:p w14:paraId="3B7FE31B" w14:textId="77777777" w:rsidR="009D2771" w:rsidRPr="009D2771" w:rsidRDefault="009D1437" w:rsidP="000B6D1E">
      <w:pPr>
        <w:pStyle w:val="ad"/>
        <w:spacing w:line="360" w:lineRule="auto"/>
        <w:ind w:firstLineChars="0" w:firstLine="0"/>
        <w:rPr>
          <w:rFonts w:ascii="华文细黑" w:eastAsia="华文细黑" w:hAnsi="华文细黑"/>
          <w:color w:val="000000"/>
          <w:szCs w:val="21"/>
        </w:rPr>
      </w:pPr>
      <w:r w:rsidRPr="000B6D1E">
        <w:rPr>
          <w:rFonts w:ascii="华文细黑" w:eastAsia="华文细黑" w:hAnsi="华文细黑" w:hint="eastAsia"/>
          <w:b/>
          <w:color w:val="000000"/>
          <w:szCs w:val="21"/>
        </w:rPr>
        <w:t>·</w:t>
      </w:r>
      <w:r w:rsidR="009D2771" w:rsidRPr="000B6D1E">
        <w:rPr>
          <w:rFonts w:ascii="华文细黑" w:eastAsia="华文细黑" w:hAnsi="华文细黑" w:hint="eastAsia"/>
          <w:b/>
          <w:color w:val="000000"/>
          <w:szCs w:val="21"/>
        </w:rPr>
        <w:t>集成度高</w:t>
      </w:r>
      <w:r w:rsidR="000B6D1E" w:rsidRPr="000B6D1E">
        <w:rPr>
          <w:rFonts w:ascii="华文细黑" w:eastAsia="华文细黑" w:hAnsi="华文细黑" w:hint="eastAsia"/>
          <w:b/>
          <w:color w:val="000000"/>
          <w:szCs w:val="21"/>
        </w:rPr>
        <w:t>：</w:t>
      </w:r>
      <w:r w:rsidR="009D2771" w:rsidRPr="009D2771">
        <w:rPr>
          <w:rFonts w:ascii="华文细黑" w:eastAsia="华文细黑" w:hAnsi="华文细黑" w:hint="eastAsia"/>
          <w:color w:val="000000"/>
          <w:szCs w:val="21"/>
        </w:rPr>
        <w:t>最大支持</w:t>
      </w:r>
      <w:r w:rsidR="00953003">
        <w:rPr>
          <w:rFonts w:ascii="华文细黑" w:eastAsia="华文细黑" w:hAnsi="华文细黑"/>
          <w:color w:val="000000"/>
          <w:szCs w:val="21"/>
        </w:rPr>
        <w:t>48</w:t>
      </w:r>
      <w:r w:rsidR="009D2771" w:rsidRPr="009D2771">
        <w:rPr>
          <w:rFonts w:ascii="华文细黑" w:eastAsia="华文细黑" w:hAnsi="华文细黑" w:hint="eastAsia"/>
          <w:color w:val="000000"/>
          <w:szCs w:val="21"/>
        </w:rPr>
        <w:t>路/</w:t>
      </w:r>
      <w:r w:rsidR="00E00597">
        <w:rPr>
          <w:rFonts w:ascii="华文细黑" w:eastAsia="华文细黑" w:hAnsi="华文细黑"/>
          <w:color w:val="000000"/>
          <w:szCs w:val="21"/>
        </w:rPr>
        <w:t>1</w:t>
      </w:r>
      <w:r w:rsidR="009D2771" w:rsidRPr="009D2771">
        <w:rPr>
          <w:rFonts w:ascii="华文细黑" w:eastAsia="华文细黑" w:hAnsi="华文细黑" w:hint="eastAsia"/>
          <w:color w:val="000000"/>
          <w:szCs w:val="21"/>
        </w:rPr>
        <w:t>RU</w:t>
      </w:r>
      <w:r w:rsidR="00E00597">
        <w:rPr>
          <w:rFonts w:ascii="华文细黑" w:eastAsia="华文细黑" w:hAnsi="华文细黑"/>
          <w:color w:val="000000"/>
          <w:szCs w:val="21"/>
        </w:rPr>
        <w:t>(10G&amp;GE)</w:t>
      </w:r>
      <w:r w:rsidR="00E00597">
        <w:rPr>
          <w:rFonts w:ascii="华文细黑" w:eastAsia="华文细黑" w:hAnsi="华文细黑" w:hint="eastAsia"/>
          <w:color w:val="000000"/>
          <w:szCs w:val="21"/>
        </w:rPr>
        <w:t>、</w:t>
      </w:r>
      <w:r w:rsidR="00953003">
        <w:rPr>
          <w:rFonts w:ascii="华文细黑" w:eastAsia="华文细黑" w:hAnsi="华文细黑"/>
          <w:color w:val="000000"/>
          <w:szCs w:val="21"/>
        </w:rPr>
        <w:t>24</w:t>
      </w:r>
      <w:r w:rsidR="00E00597">
        <w:rPr>
          <w:rFonts w:ascii="华文细黑" w:eastAsia="华文细黑" w:hAnsi="华文细黑" w:hint="eastAsia"/>
          <w:color w:val="000000"/>
          <w:szCs w:val="21"/>
        </w:rPr>
        <w:t>路/1RU（100G）</w:t>
      </w:r>
      <w:r w:rsidR="009D2771" w:rsidRPr="009D2771">
        <w:rPr>
          <w:rFonts w:ascii="华文细黑" w:eastAsia="华文细黑" w:hAnsi="华文细黑" w:hint="eastAsia"/>
          <w:color w:val="000000"/>
          <w:szCs w:val="21"/>
        </w:rPr>
        <w:t>集成密度</w:t>
      </w:r>
      <w:r w:rsidR="00FC3E7F">
        <w:rPr>
          <w:rFonts w:ascii="华文细黑" w:eastAsia="华文细黑" w:hAnsi="华文细黑" w:hint="eastAsia"/>
          <w:color w:val="000000"/>
          <w:szCs w:val="21"/>
        </w:rPr>
        <w:t>；</w:t>
      </w:r>
    </w:p>
    <w:p w14:paraId="34384DAA" w14:textId="77777777" w:rsidR="009D2771" w:rsidRPr="009D2771" w:rsidRDefault="009D1437" w:rsidP="000B6D1E">
      <w:pPr>
        <w:pStyle w:val="ad"/>
        <w:spacing w:line="360" w:lineRule="auto"/>
        <w:ind w:firstLineChars="0" w:firstLine="0"/>
        <w:rPr>
          <w:rFonts w:ascii="华文细黑" w:eastAsia="华文细黑" w:hAnsi="华文细黑"/>
          <w:color w:val="000000"/>
          <w:szCs w:val="21"/>
        </w:rPr>
      </w:pPr>
      <w:r w:rsidRPr="000B6D1E">
        <w:rPr>
          <w:rFonts w:ascii="华文细黑" w:eastAsia="华文细黑" w:hAnsi="华文细黑" w:hint="eastAsia"/>
          <w:b/>
          <w:color w:val="000000"/>
          <w:szCs w:val="21"/>
        </w:rPr>
        <w:t>·</w:t>
      </w:r>
      <w:r w:rsidR="000B6D1E" w:rsidRPr="000B6D1E">
        <w:rPr>
          <w:rFonts w:ascii="华文细黑" w:eastAsia="华文细黑" w:hAnsi="华文细黑" w:hint="eastAsia"/>
          <w:b/>
          <w:color w:val="000000"/>
          <w:szCs w:val="21"/>
        </w:rPr>
        <w:t>可管性强：</w:t>
      </w:r>
      <w:r w:rsidR="009D2771" w:rsidRPr="009D2771">
        <w:rPr>
          <w:rFonts w:ascii="华文细黑" w:eastAsia="华文细黑" w:hAnsi="华文细黑" w:hint="eastAsia"/>
          <w:color w:val="000000"/>
          <w:szCs w:val="21"/>
        </w:rPr>
        <w:t>第三代分光放大产品，所有分光节点可以监控和管理；</w:t>
      </w:r>
    </w:p>
    <w:p w14:paraId="6F0837D7" w14:textId="77777777" w:rsidR="009D2771" w:rsidRPr="009D2771" w:rsidRDefault="009D1437" w:rsidP="000B6D1E">
      <w:pPr>
        <w:pStyle w:val="ad"/>
        <w:spacing w:line="360" w:lineRule="auto"/>
        <w:ind w:firstLineChars="0" w:firstLine="0"/>
        <w:rPr>
          <w:rFonts w:ascii="华文细黑" w:eastAsia="华文细黑" w:hAnsi="华文细黑"/>
          <w:color w:val="000000"/>
          <w:szCs w:val="21"/>
        </w:rPr>
      </w:pPr>
      <w:r w:rsidRPr="000B6D1E">
        <w:rPr>
          <w:rFonts w:ascii="华文细黑" w:eastAsia="华文细黑" w:hAnsi="华文细黑" w:hint="eastAsia"/>
          <w:b/>
          <w:color w:val="000000"/>
          <w:szCs w:val="21"/>
        </w:rPr>
        <w:t>·</w:t>
      </w:r>
      <w:r w:rsidR="000B6D1E" w:rsidRPr="000B6D1E">
        <w:rPr>
          <w:rFonts w:ascii="华文细黑" w:eastAsia="华文细黑" w:hAnsi="华文细黑" w:hint="eastAsia"/>
          <w:b/>
          <w:color w:val="000000"/>
          <w:szCs w:val="21"/>
        </w:rPr>
        <w:t>业务透明：</w:t>
      </w:r>
      <w:r w:rsidR="009D2771" w:rsidRPr="009D2771">
        <w:rPr>
          <w:rFonts w:ascii="华文细黑" w:eastAsia="华文细黑" w:hAnsi="华文细黑" w:hint="eastAsia"/>
          <w:color w:val="000000"/>
          <w:szCs w:val="21"/>
        </w:rPr>
        <w:t>产品完全基于光传输物理层，</w:t>
      </w:r>
      <w:r w:rsidR="009D2771" w:rsidRPr="009D2771">
        <w:rPr>
          <w:rFonts w:ascii="华文细黑" w:eastAsia="华文细黑" w:hAnsi="华文细黑"/>
          <w:color w:val="000000"/>
          <w:szCs w:val="21"/>
        </w:rPr>
        <w:t>且对传输信号独立透明、</w:t>
      </w:r>
      <w:r w:rsidR="009D2771" w:rsidRPr="009D2771">
        <w:rPr>
          <w:rFonts w:ascii="华文细黑" w:eastAsia="华文细黑" w:hAnsi="华文细黑" w:hint="eastAsia"/>
          <w:color w:val="000000"/>
          <w:szCs w:val="21"/>
        </w:rPr>
        <w:t>安全可靠；</w:t>
      </w:r>
    </w:p>
    <w:p w14:paraId="29531F14" w14:textId="77777777" w:rsidR="009D2771" w:rsidRPr="009D2771" w:rsidRDefault="009D1437" w:rsidP="000B6D1E">
      <w:pPr>
        <w:pStyle w:val="ad"/>
        <w:spacing w:line="360" w:lineRule="auto"/>
        <w:ind w:firstLineChars="0" w:firstLine="0"/>
        <w:rPr>
          <w:rFonts w:ascii="华文细黑" w:eastAsia="华文细黑" w:hAnsi="华文细黑"/>
          <w:color w:val="000000"/>
          <w:szCs w:val="21"/>
        </w:rPr>
      </w:pPr>
      <w:r w:rsidRPr="000B6D1E">
        <w:rPr>
          <w:rFonts w:ascii="华文细黑" w:eastAsia="华文细黑" w:hAnsi="华文细黑" w:hint="eastAsia"/>
          <w:b/>
          <w:color w:val="000000"/>
          <w:szCs w:val="21"/>
        </w:rPr>
        <w:t>·</w:t>
      </w:r>
      <w:r w:rsidR="000B6D1E" w:rsidRPr="000B6D1E">
        <w:rPr>
          <w:rFonts w:ascii="华文细黑" w:eastAsia="华文细黑" w:hAnsi="华文细黑" w:hint="eastAsia"/>
          <w:b/>
          <w:color w:val="000000"/>
          <w:szCs w:val="21"/>
        </w:rPr>
        <w:t>分光比可定制：</w:t>
      </w:r>
      <w:r w:rsidR="009D2771" w:rsidRPr="009D2771">
        <w:rPr>
          <w:rFonts w:ascii="华文细黑" w:eastAsia="华文细黑" w:hAnsi="华文细黑" w:hint="eastAsia"/>
          <w:color w:val="000000"/>
          <w:szCs w:val="21"/>
        </w:rPr>
        <w:t>根据实际应用情况可设计不同的分光比例（非均匀或均匀分光）</w:t>
      </w:r>
      <w:r w:rsidR="00FC3E7F">
        <w:rPr>
          <w:rFonts w:ascii="华文细黑" w:eastAsia="华文细黑" w:hAnsi="华文细黑" w:hint="eastAsia"/>
          <w:color w:val="000000"/>
          <w:szCs w:val="21"/>
        </w:rPr>
        <w:t>；</w:t>
      </w:r>
    </w:p>
    <w:p w14:paraId="74DC125C" w14:textId="77777777" w:rsidR="00E50A9A" w:rsidRDefault="009D1437" w:rsidP="00CA3D33">
      <w:pPr>
        <w:spacing w:line="360" w:lineRule="auto"/>
        <w:jc w:val="left"/>
        <w:rPr>
          <w:color w:val="FF0000"/>
        </w:rPr>
      </w:pPr>
      <w:r>
        <w:rPr>
          <w:color w:val="FF0000"/>
        </w:rPr>
        <w:br w:type="page"/>
      </w:r>
    </w:p>
    <w:p w14:paraId="39B95A4B" w14:textId="77777777" w:rsidR="008171A5" w:rsidRDefault="00F02ECD" w:rsidP="00F02ECD">
      <w:pPr>
        <w:spacing w:line="360" w:lineRule="auto"/>
        <w:jc w:val="left"/>
        <w:rPr>
          <w:color w:val="FF0000"/>
        </w:rPr>
      </w:pPr>
      <w:r>
        <w:rPr>
          <w:rFonts w:ascii="华文细黑" w:eastAsia="华文细黑" w:hAnsi="华文细黑" w:cs="Arial" w:hint="eastAsia"/>
          <w:b/>
          <w:sz w:val="24"/>
          <w:szCs w:val="21"/>
        </w:rPr>
        <w:lastRenderedPageBreak/>
        <w:t>分光器</w:t>
      </w:r>
      <w:r>
        <w:rPr>
          <w:rFonts w:ascii="华文细黑" w:eastAsia="华文细黑" w:hAnsi="华文细黑" w:cs="Arial"/>
          <w:b/>
          <w:sz w:val="24"/>
          <w:szCs w:val="21"/>
        </w:rPr>
        <w:t>平台</w:t>
      </w:r>
    </w:p>
    <w:tbl>
      <w:tblPr>
        <w:tblStyle w:val="a9"/>
        <w:tblpPr w:leftFromText="180" w:rightFromText="180" w:vertAnchor="text" w:horzAnchor="page" w:tblpX="7004" w:tblpY="367"/>
        <w:tblOverlap w:val="never"/>
        <w:tblW w:w="2684" w:type="dxa"/>
        <w:tblLayout w:type="fixed"/>
        <w:tblLook w:val="04A0" w:firstRow="1" w:lastRow="0" w:firstColumn="1" w:lastColumn="0" w:noHBand="0" w:noVBand="1"/>
      </w:tblPr>
      <w:tblGrid>
        <w:gridCol w:w="1471"/>
        <w:gridCol w:w="1213"/>
      </w:tblGrid>
      <w:tr w:rsidR="008171A5" w14:paraId="55EF25C4" w14:textId="77777777" w:rsidTr="008171A5">
        <w:tc>
          <w:tcPr>
            <w:tcW w:w="2684" w:type="dxa"/>
            <w:gridSpan w:val="2"/>
            <w:tcBorders>
              <w:top w:val="single" w:sz="8" w:space="0" w:color="4F81BD"/>
              <w:left w:val="single" w:sz="8" w:space="0" w:color="4F81BD"/>
              <w:bottom w:val="single" w:sz="4" w:space="0" w:color="FFFFFF"/>
              <w:right w:val="single" w:sz="8" w:space="0" w:color="4F81BD"/>
            </w:tcBorders>
            <w:shd w:val="clear" w:color="auto" w:fill="4F81BD"/>
          </w:tcPr>
          <w:p w14:paraId="16C9C74A" w14:textId="77777777" w:rsidR="008171A5" w:rsidRDefault="008171A5" w:rsidP="008171A5">
            <w:pPr>
              <w:jc w:val="center"/>
              <w:rPr>
                <w:rFonts w:asciiTheme="minorHAnsi" w:hAnsi="Tahoma" w:cs="Tahoma"/>
                <w:color w:val="FFFFFF"/>
              </w:rPr>
            </w:pPr>
            <w:r>
              <w:rPr>
                <w:rFonts w:asciiTheme="minorHAnsi" w:hAnsi="Tahoma" w:cs="Tahoma"/>
                <w:color w:val="FFFFFF"/>
              </w:rPr>
              <w:t xml:space="preserve">OTAP </w:t>
            </w:r>
            <w:r>
              <w:rPr>
                <w:rFonts w:asciiTheme="minorHAnsi" w:hAnsi="Tahoma" w:cs="Tahoma" w:hint="eastAsia"/>
                <w:color w:val="FFFFFF"/>
              </w:rPr>
              <w:t>分光器</w:t>
            </w:r>
          </w:p>
        </w:tc>
      </w:tr>
      <w:tr w:rsidR="008171A5" w14:paraId="09A522CE" w14:textId="77777777" w:rsidTr="008171A5">
        <w:tc>
          <w:tcPr>
            <w:tcW w:w="1471" w:type="dxa"/>
            <w:tcBorders>
              <w:top w:val="single" w:sz="4" w:space="0" w:color="FFFFFF"/>
              <w:left w:val="single" w:sz="8" w:space="0" w:color="4F81BD"/>
              <w:bottom w:val="single" w:sz="8" w:space="0" w:color="4F81BD"/>
              <w:right w:val="single" w:sz="8" w:space="0" w:color="4F81BD"/>
            </w:tcBorders>
            <w:shd w:val="clear" w:color="auto" w:fill="B8CCE4"/>
          </w:tcPr>
          <w:p w14:paraId="5288BFC5" w14:textId="77777777" w:rsidR="008171A5" w:rsidRDefault="008171A5" w:rsidP="008171A5">
            <w:pPr>
              <w:jc w:val="center"/>
              <w:rPr>
                <w:rFonts w:asciiTheme="minorHAnsi" w:hAnsi="Tahoma" w:cs="Tahoma"/>
                <w:color w:val="000000"/>
              </w:rPr>
            </w:pPr>
            <w:r>
              <w:rPr>
                <w:rFonts w:asciiTheme="minorHAnsi" w:hAnsi="Tahoma" w:cs="Tahoma"/>
                <w:color w:val="000000"/>
              </w:rPr>
              <w:t>占用空间</w:t>
            </w:r>
          </w:p>
        </w:tc>
        <w:tc>
          <w:tcPr>
            <w:tcW w:w="1213" w:type="dxa"/>
            <w:tcBorders>
              <w:top w:val="single" w:sz="4" w:space="0" w:color="FFFFFF"/>
              <w:left w:val="single" w:sz="8" w:space="0" w:color="4F81BD"/>
              <w:bottom w:val="single" w:sz="8" w:space="0" w:color="4F81BD"/>
              <w:right w:val="single" w:sz="8" w:space="0" w:color="4F81BD"/>
            </w:tcBorders>
            <w:shd w:val="clear" w:color="auto" w:fill="B8CCE4"/>
          </w:tcPr>
          <w:p w14:paraId="6331D429" w14:textId="77777777" w:rsidR="008171A5" w:rsidRDefault="008171A5" w:rsidP="008171A5">
            <w:pPr>
              <w:jc w:val="center"/>
              <w:rPr>
                <w:rFonts w:asciiTheme="minorHAnsi" w:hAnsi="Tahoma" w:cs="Tahoma"/>
                <w:color w:val="000000"/>
              </w:rPr>
            </w:pPr>
            <w:r>
              <w:rPr>
                <w:rFonts w:asciiTheme="minorHAnsi" w:hAnsi="Tahoma" w:cs="Tahoma" w:hint="eastAsia"/>
                <w:color w:val="000000"/>
              </w:rPr>
              <w:t>1</w:t>
            </w:r>
            <w:r>
              <w:rPr>
                <w:rFonts w:asciiTheme="minorHAnsi" w:hAnsi="Tahoma" w:cs="Tahoma"/>
                <w:color w:val="000000"/>
              </w:rPr>
              <w:t>U</w:t>
            </w:r>
          </w:p>
        </w:tc>
      </w:tr>
      <w:tr w:rsidR="008171A5" w14:paraId="0513400F" w14:textId="77777777" w:rsidTr="008171A5">
        <w:tc>
          <w:tcPr>
            <w:tcW w:w="1471" w:type="dxa"/>
            <w:tcBorders>
              <w:top w:val="single" w:sz="8" w:space="0" w:color="4F81BD"/>
              <w:left w:val="single" w:sz="8" w:space="0" w:color="4F81BD"/>
              <w:bottom w:val="single" w:sz="8" w:space="0" w:color="4F81BD"/>
              <w:right w:val="single" w:sz="8" w:space="0" w:color="4F81BD"/>
            </w:tcBorders>
            <w:shd w:val="clear" w:color="auto" w:fill="FFFFFF"/>
          </w:tcPr>
          <w:p w14:paraId="1F35009F" w14:textId="77777777" w:rsidR="008171A5" w:rsidRDefault="008171A5" w:rsidP="008171A5">
            <w:pPr>
              <w:jc w:val="center"/>
              <w:rPr>
                <w:rFonts w:asciiTheme="minorHAnsi" w:hAnsi="Tahoma" w:cs="Tahoma"/>
                <w:color w:val="000000"/>
              </w:rPr>
            </w:pPr>
            <w:r>
              <w:rPr>
                <w:rFonts w:asciiTheme="minorHAnsi" w:hAnsi="Tahoma" w:cs="Tahoma" w:hint="eastAsia"/>
                <w:color w:val="000000"/>
              </w:rPr>
              <w:t>1</w:t>
            </w:r>
            <w:r>
              <w:rPr>
                <w:rFonts w:asciiTheme="minorHAnsi" w:hAnsi="Tahoma" w:cs="Tahoma" w:hint="eastAsia"/>
                <w:color w:val="000000"/>
              </w:rPr>
              <w:t>分</w:t>
            </w:r>
            <w:r>
              <w:rPr>
                <w:rFonts w:asciiTheme="minorHAnsi" w:hAnsi="Tahoma" w:cs="Tahoma" w:hint="eastAsia"/>
                <w:color w:val="000000"/>
              </w:rPr>
              <w:t>2</w:t>
            </w:r>
          </w:p>
        </w:tc>
        <w:tc>
          <w:tcPr>
            <w:tcW w:w="1213" w:type="dxa"/>
            <w:tcBorders>
              <w:top w:val="single" w:sz="8" w:space="0" w:color="4F81BD"/>
              <w:left w:val="single" w:sz="8" w:space="0" w:color="4F81BD"/>
              <w:bottom w:val="single" w:sz="8" w:space="0" w:color="4F81BD"/>
              <w:right w:val="single" w:sz="8" w:space="0" w:color="4F81BD"/>
            </w:tcBorders>
            <w:shd w:val="clear" w:color="auto" w:fill="FFFFFF"/>
          </w:tcPr>
          <w:p w14:paraId="4F6587B0" w14:textId="77777777" w:rsidR="008171A5" w:rsidRDefault="008171A5" w:rsidP="008171A5">
            <w:pPr>
              <w:jc w:val="center"/>
              <w:rPr>
                <w:rFonts w:asciiTheme="minorHAnsi" w:hAnsi="Tahoma" w:cs="Tahoma"/>
                <w:color w:val="000000"/>
              </w:rPr>
            </w:pPr>
            <w:r>
              <w:rPr>
                <w:rFonts w:asciiTheme="minorHAnsi" w:hAnsi="Tahoma" w:cs="Tahoma"/>
                <w:color w:val="000000"/>
              </w:rPr>
              <w:t>40</w:t>
            </w:r>
            <w:r>
              <w:rPr>
                <w:rFonts w:asciiTheme="minorHAnsi" w:hAnsi="Tahoma" w:cs="Tahoma" w:hint="eastAsia"/>
                <w:color w:val="000000"/>
              </w:rPr>
              <w:t>路</w:t>
            </w:r>
          </w:p>
        </w:tc>
      </w:tr>
      <w:tr w:rsidR="008171A5" w14:paraId="31864EB7" w14:textId="77777777" w:rsidTr="008171A5">
        <w:tc>
          <w:tcPr>
            <w:tcW w:w="1471" w:type="dxa"/>
            <w:tcBorders>
              <w:top w:val="single" w:sz="8" w:space="0" w:color="4F81BD"/>
              <w:left w:val="single" w:sz="8" w:space="0" w:color="4F81BD"/>
              <w:bottom w:val="single" w:sz="8" w:space="0" w:color="4F81BD"/>
              <w:right w:val="single" w:sz="8" w:space="0" w:color="4F81BD"/>
            </w:tcBorders>
            <w:shd w:val="clear" w:color="auto" w:fill="B8CCE4"/>
          </w:tcPr>
          <w:p w14:paraId="4E8D401D" w14:textId="77777777" w:rsidR="008171A5" w:rsidRDefault="008171A5" w:rsidP="008171A5">
            <w:pPr>
              <w:jc w:val="center"/>
              <w:rPr>
                <w:rFonts w:asciiTheme="minorHAnsi" w:hAnsi="Tahoma" w:cs="Tahoma"/>
                <w:color w:val="000000"/>
              </w:rPr>
            </w:pPr>
            <w:r>
              <w:rPr>
                <w:rFonts w:asciiTheme="minorHAnsi" w:hAnsi="Tahoma" w:cs="Tahoma" w:hint="eastAsia"/>
                <w:color w:val="000000"/>
              </w:rPr>
              <w:t>1</w:t>
            </w:r>
            <w:r>
              <w:rPr>
                <w:rFonts w:asciiTheme="minorHAnsi" w:hAnsi="Tahoma" w:cs="Tahoma" w:hint="eastAsia"/>
                <w:color w:val="000000"/>
              </w:rPr>
              <w:t>分</w:t>
            </w:r>
            <w:r>
              <w:rPr>
                <w:rFonts w:asciiTheme="minorHAnsi" w:hAnsi="Tahoma" w:cs="Tahoma" w:hint="eastAsia"/>
                <w:color w:val="000000"/>
              </w:rPr>
              <w:t>4</w:t>
            </w:r>
          </w:p>
        </w:tc>
        <w:tc>
          <w:tcPr>
            <w:tcW w:w="1213" w:type="dxa"/>
            <w:tcBorders>
              <w:top w:val="single" w:sz="8" w:space="0" w:color="4F81BD"/>
              <w:left w:val="single" w:sz="8" w:space="0" w:color="4F81BD"/>
              <w:bottom w:val="single" w:sz="8" w:space="0" w:color="4F81BD"/>
              <w:right w:val="single" w:sz="8" w:space="0" w:color="4F81BD"/>
            </w:tcBorders>
            <w:shd w:val="clear" w:color="auto" w:fill="B8CCE4"/>
          </w:tcPr>
          <w:p w14:paraId="1BE16903" w14:textId="77777777" w:rsidR="008171A5" w:rsidRDefault="008171A5" w:rsidP="008171A5">
            <w:pPr>
              <w:jc w:val="center"/>
              <w:rPr>
                <w:rFonts w:asciiTheme="minorHAnsi" w:hAnsi="Tahoma" w:cs="Tahoma"/>
                <w:color w:val="000000"/>
              </w:rPr>
            </w:pPr>
            <w:r>
              <w:rPr>
                <w:rFonts w:asciiTheme="minorHAnsi" w:hAnsi="Tahoma" w:cs="Tahoma"/>
                <w:color w:val="000000"/>
              </w:rPr>
              <w:t>24</w:t>
            </w:r>
            <w:r>
              <w:rPr>
                <w:rFonts w:asciiTheme="minorHAnsi" w:hAnsi="Tahoma" w:cs="Tahoma" w:hint="eastAsia"/>
                <w:color w:val="000000"/>
              </w:rPr>
              <w:t>路</w:t>
            </w:r>
          </w:p>
        </w:tc>
      </w:tr>
      <w:tr w:rsidR="008171A5" w14:paraId="57DE25F2" w14:textId="77777777" w:rsidTr="008171A5">
        <w:tc>
          <w:tcPr>
            <w:tcW w:w="1471" w:type="dxa"/>
            <w:tcBorders>
              <w:top w:val="single" w:sz="8" w:space="0" w:color="4F81BD"/>
              <w:left w:val="single" w:sz="8" w:space="0" w:color="4F81BD"/>
              <w:bottom w:val="single" w:sz="8" w:space="0" w:color="4F81BD"/>
              <w:right w:val="single" w:sz="8" w:space="0" w:color="4F81BD"/>
            </w:tcBorders>
            <w:shd w:val="clear" w:color="auto" w:fill="auto"/>
          </w:tcPr>
          <w:p w14:paraId="088685EB" w14:textId="77777777" w:rsidR="008171A5" w:rsidRPr="008171A5" w:rsidRDefault="008171A5" w:rsidP="008171A5">
            <w:pPr>
              <w:jc w:val="center"/>
              <w:rPr>
                <w:rFonts w:asciiTheme="minorHAnsi" w:hAnsi="Tahoma" w:cs="Tahoma"/>
                <w:color w:val="000000"/>
              </w:rPr>
            </w:pPr>
            <w:r w:rsidRPr="008171A5">
              <w:rPr>
                <w:rFonts w:asciiTheme="minorHAnsi" w:hAnsi="Tahoma" w:cs="Tahoma" w:hint="eastAsia"/>
                <w:color w:val="000000"/>
              </w:rPr>
              <w:t>1</w:t>
            </w:r>
            <w:r w:rsidRPr="008171A5">
              <w:rPr>
                <w:rFonts w:asciiTheme="minorHAnsi" w:hAnsi="Tahoma" w:cs="Tahoma" w:hint="eastAsia"/>
                <w:color w:val="000000"/>
              </w:rPr>
              <w:t>分</w:t>
            </w:r>
            <w:r>
              <w:rPr>
                <w:rFonts w:asciiTheme="minorHAnsi" w:hAnsi="Tahoma" w:cs="Tahoma" w:hint="eastAsia"/>
                <w:color w:val="000000"/>
              </w:rPr>
              <w:t>8</w:t>
            </w:r>
          </w:p>
        </w:tc>
        <w:tc>
          <w:tcPr>
            <w:tcW w:w="1213" w:type="dxa"/>
            <w:tcBorders>
              <w:top w:val="single" w:sz="8" w:space="0" w:color="4F81BD"/>
              <w:left w:val="single" w:sz="8" w:space="0" w:color="4F81BD"/>
              <w:bottom w:val="single" w:sz="8" w:space="0" w:color="4F81BD"/>
              <w:right w:val="single" w:sz="8" w:space="0" w:color="4F81BD"/>
            </w:tcBorders>
            <w:shd w:val="clear" w:color="auto" w:fill="auto"/>
          </w:tcPr>
          <w:p w14:paraId="2BCC4E22" w14:textId="77777777" w:rsidR="008171A5" w:rsidRPr="008171A5" w:rsidRDefault="008171A5" w:rsidP="008171A5">
            <w:pPr>
              <w:jc w:val="center"/>
              <w:rPr>
                <w:rFonts w:asciiTheme="minorHAnsi" w:hAnsi="Tahoma" w:cs="Tahoma"/>
                <w:color w:val="000000"/>
              </w:rPr>
            </w:pPr>
            <w:r>
              <w:rPr>
                <w:rFonts w:asciiTheme="minorHAnsi" w:hAnsi="Tahoma" w:cs="Tahoma" w:hint="eastAsia"/>
                <w:color w:val="000000"/>
              </w:rPr>
              <w:t>12</w:t>
            </w:r>
            <w:r>
              <w:rPr>
                <w:rFonts w:asciiTheme="minorHAnsi" w:hAnsi="Tahoma" w:cs="Tahoma" w:hint="eastAsia"/>
                <w:color w:val="000000"/>
              </w:rPr>
              <w:t>路</w:t>
            </w:r>
          </w:p>
        </w:tc>
      </w:tr>
    </w:tbl>
    <w:p w14:paraId="0062AC94" w14:textId="77777777" w:rsidR="00F02ECD" w:rsidRDefault="00F02ECD" w:rsidP="00F02ECD">
      <w:pPr>
        <w:spacing w:line="360" w:lineRule="auto"/>
        <w:jc w:val="left"/>
        <w:rPr>
          <w:color w:val="FF0000"/>
        </w:rPr>
      </w:pPr>
    </w:p>
    <w:p w14:paraId="64836050" w14:textId="77777777" w:rsidR="00F02ECD" w:rsidRDefault="00F02ECD" w:rsidP="00CA3D33">
      <w:pPr>
        <w:spacing w:line="360" w:lineRule="auto"/>
        <w:jc w:val="left"/>
        <w:rPr>
          <w:rFonts w:ascii="华文细黑" w:eastAsia="华文细黑" w:hAnsi="华文细黑" w:cs="Arial"/>
          <w:b/>
          <w:sz w:val="24"/>
          <w:szCs w:val="21"/>
        </w:rPr>
      </w:pPr>
      <w:r w:rsidRPr="00121D01">
        <w:rPr>
          <w:noProof/>
          <w:color w:val="FF0000"/>
        </w:rPr>
        <w:drawing>
          <wp:anchor distT="0" distB="0" distL="114300" distR="114300" simplePos="0" relativeHeight="251678720" behindDoc="0" locked="0" layoutInCell="1" allowOverlap="1" wp14:anchorId="3A5BC86A" wp14:editId="6E2454E9">
            <wp:simplePos x="0" y="0"/>
            <wp:positionH relativeFrom="column">
              <wp:posOffset>-103367</wp:posOffset>
            </wp:positionH>
            <wp:positionV relativeFrom="paragraph">
              <wp:posOffset>158916</wp:posOffset>
            </wp:positionV>
            <wp:extent cx="2793600" cy="597600"/>
            <wp:effectExtent l="0" t="0" r="6985" b="0"/>
            <wp:wrapNone/>
            <wp:docPr id="155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27" cstate="print">
                      <a:extLst>
                        <a:ext uri="{28A0092B-C50C-407E-A947-70E740481C1C}">
                          <a14:useLocalDpi xmlns:a14="http://schemas.microsoft.com/office/drawing/2010/main" val="0"/>
                        </a:ext>
                      </a:extLst>
                    </a:blip>
                    <a:srcRect l="3548" t="26687" r="5337" b="22130"/>
                    <a:stretch/>
                  </pic:blipFill>
                  <pic:spPr>
                    <a:xfrm>
                      <a:off x="0" y="0"/>
                      <a:ext cx="2793600" cy="597600"/>
                    </a:xfrm>
                    <a:prstGeom prst="rect">
                      <a:avLst/>
                    </a:prstGeom>
                  </pic:spPr>
                </pic:pic>
              </a:graphicData>
            </a:graphic>
            <wp14:sizeRelH relativeFrom="margin">
              <wp14:pctWidth>0</wp14:pctWidth>
            </wp14:sizeRelH>
            <wp14:sizeRelV relativeFrom="margin">
              <wp14:pctHeight>0</wp14:pctHeight>
            </wp14:sizeRelV>
          </wp:anchor>
        </w:drawing>
      </w:r>
    </w:p>
    <w:p w14:paraId="1F12BFE6" w14:textId="77777777" w:rsidR="00F02ECD" w:rsidRDefault="00F02ECD" w:rsidP="00CA3D33">
      <w:pPr>
        <w:spacing w:line="360" w:lineRule="auto"/>
        <w:jc w:val="left"/>
        <w:rPr>
          <w:rFonts w:ascii="华文细黑" w:eastAsia="华文细黑" w:hAnsi="华文细黑" w:cs="Arial"/>
          <w:b/>
          <w:sz w:val="24"/>
          <w:szCs w:val="21"/>
        </w:rPr>
      </w:pPr>
    </w:p>
    <w:p w14:paraId="2D588C75" w14:textId="77777777" w:rsidR="00F02ECD" w:rsidRDefault="00F02ECD" w:rsidP="00CA3D33">
      <w:pPr>
        <w:spacing w:line="360" w:lineRule="auto"/>
        <w:jc w:val="left"/>
        <w:rPr>
          <w:rFonts w:ascii="华文细黑" w:eastAsia="华文细黑" w:hAnsi="华文细黑" w:cs="Arial"/>
          <w:b/>
          <w:sz w:val="24"/>
          <w:szCs w:val="21"/>
        </w:rPr>
      </w:pPr>
    </w:p>
    <w:p w14:paraId="39113D4B" w14:textId="77777777" w:rsidR="00F02ECD" w:rsidRDefault="00F02ECD" w:rsidP="00CA3D33">
      <w:pPr>
        <w:spacing w:line="360" w:lineRule="auto"/>
        <w:jc w:val="left"/>
        <w:rPr>
          <w:rFonts w:ascii="华文细黑" w:eastAsia="华文细黑" w:hAnsi="华文细黑" w:cs="Arial"/>
          <w:b/>
          <w:sz w:val="24"/>
          <w:szCs w:val="21"/>
        </w:rPr>
      </w:pPr>
    </w:p>
    <w:p w14:paraId="65694973" w14:textId="77777777" w:rsidR="00116690" w:rsidRPr="00116690" w:rsidRDefault="00CE7A6F" w:rsidP="00CA3D33">
      <w:pPr>
        <w:spacing w:line="360" w:lineRule="auto"/>
        <w:jc w:val="left"/>
        <w:rPr>
          <w:rFonts w:ascii="华文细黑" w:eastAsia="华文细黑" w:hAnsi="华文细黑" w:cs="Arial"/>
          <w:b/>
          <w:sz w:val="24"/>
          <w:szCs w:val="21"/>
        </w:rPr>
      </w:pPr>
      <w:r>
        <w:rPr>
          <w:rFonts w:ascii="华文细黑" w:eastAsia="华文细黑" w:hAnsi="华文细黑" w:cs="Arial" w:hint="eastAsia"/>
          <w:b/>
          <w:sz w:val="24"/>
          <w:szCs w:val="21"/>
        </w:rPr>
        <w:t>放大器</w:t>
      </w:r>
      <w:r>
        <w:rPr>
          <w:rFonts w:ascii="华文细黑" w:eastAsia="华文细黑" w:hAnsi="华文细黑" w:cs="Arial"/>
          <w:b/>
          <w:sz w:val="24"/>
          <w:szCs w:val="21"/>
        </w:rPr>
        <w:t>平台</w:t>
      </w:r>
    </w:p>
    <w:tbl>
      <w:tblPr>
        <w:tblStyle w:val="a9"/>
        <w:tblpPr w:leftFromText="180" w:rightFromText="180" w:vertAnchor="text" w:horzAnchor="page" w:tblpX="6963" w:tblpY="283"/>
        <w:tblOverlap w:val="never"/>
        <w:tblW w:w="2693" w:type="dxa"/>
        <w:tblLayout w:type="fixed"/>
        <w:tblLook w:val="04A0" w:firstRow="1" w:lastRow="0" w:firstColumn="1" w:lastColumn="0" w:noHBand="0" w:noVBand="1"/>
      </w:tblPr>
      <w:tblGrid>
        <w:gridCol w:w="1471"/>
        <w:gridCol w:w="1222"/>
      </w:tblGrid>
      <w:tr w:rsidR="008171A5" w14:paraId="4093D07B" w14:textId="77777777" w:rsidTr="008171A5">
        <w:tc>
          <w:tcPr>
            <w:tcW w:w="2693" w:type="dxa"/>
            <w:gridSpan w:val="2"/>
            <w:tcBorders>
              <w:top w:val="single" w:sz="8" w:space="0" w:color="4F81BD"/>
              <w:left w:val="single" w:sz="8" w:space="0" w:color="4F81BD"/>
              <w:bottom w:val="single" w:sz="4" w:space="0" w:color="FFFFFF"/>
              <w:right w:val="single" w:sz="8" w:space="0" w:color="4F81BD"/>
            </w:tcBorders>
            <w:shd w:val="clear" w:color="auto" w:fill="4F81BD"/>
          </w:tcPr>
          <w:p w14:paraId="1333AD80" w14:textId="77777777" w:rsidR="008171A5" w:rsidRDefault="008171A5" w:rsidP="008171A5">
            <w:pPr>
              <w:jc w:val="center"/>
              <w:rPr>
                <w:rFonts w:asciiTheme="minorHAnsi" w:hAnsi="Tahoma" w:cs="Tahoma"/>
                <w:color w:val="FFFFFF"/>
              </w:rPr>
            </w:pPr>
            <w:r>
              <w:rPr>
                <w:rFonts w:asciiTheme="minorHAnsi" w:hAnsi="Tahoma" w:cs="Tahoma"/>
                <w:color w:val="FFFFFF"/>
              </w:rPr>
              <w:t>OSP1200</w:t>
            </w:r>
          </w:p>
        </w:tc>
      </w:tr>
      <w:tr w:rsidR="008171A5" w14:paraId="09BF1CAF" w14:textId="77777777" w:rsidTr="008171A5">
        <w:tc>
          <w:tcPr>
            <w:tcW w:w="1471" w:type="dxa"/>
            <w:tcBorders>
              <w:top w:val="single" w:sz="4" w:space="0" w:color="FFFFFF"/>
              <w:left w:val="single" w:sz="8" w:space="0" w:color="4F81BD"/>
              <w:bottom w:val="single" w:sz="8" w:space="0" w:color="4F81BD"/>
              <w:right w:val="single" w:sz="8" w:space="0" w:color="4F81BD"/>
            </w:tcBorders>
            <w:shd w:val="clear" w:color="auto" w:fill="B8CCE4"/>
          </w:tcPr>
          <w:p w14:paraId="01B1D561" w14:textId="77777777" w:rsidR="008171A5" w:rsidRDefault="008171A5" w:rsidP="008171A5">
            <w:pPr>
              <w:rPr>
                <w:rFonts w:asciiTheme="minorHAnsi" w:hAnsi="Tahoma" w:cs="Tahoma"/>
                <w:color w:val="000000"/>
              </w:rPr>
            </w:pPr>
            <w:r>
              <w:rPr>
                <w:rFonts w:asciiTheme="minorHAnsi" w:hAnsi="Tahoma" w:cs="Tahoma"/>
                <w:color w:val="000000"/>
              </w:rPr>
              <w:t>占用空间</w:t>
            </w:r>
          </w:p>
        </w:tc>
        <w:tc>
          <w:tcPr>
            <w:tcW w:w="1222" w:type="dxa"/>
            <w:tcBorders>
              <w:top w:val="single" w:sz="4" w:space="0" w:color="FFFFFF"/>
              <w:left w:val="single" w:sz="8" w:space="0" w:color="4F81BD"/>
              <w:bottom w:val="single" w:sz="8" w:space="0" w:color="4F81BD"/>
              <w:right w:val="single" w:sz="8" w:space="0" w:color="4F81BD"/>
            </w:tcBorders>
            <w:shd w:val="clear" w:color="auto" w:fill="B8CCE4"/>
          </w:tcPr>
          <w:p w14:paraId="1E53A3C9" w14:textId="77777777" w:rsidR="008171A5" w:rsidRDefault="008171A5" w:rsidP="008171A5">
            <w:pPr>
              <w:rPr>
                <w:rFonts w:asciiTheme="minorHAnsi" w:hAnsi="Tahoma" w:cs="Tahoma"/>
                <w:color w:val="000000"/>
              </w:rPr>
            </w:pPr>
            <w:r>
              <w:rPr>
                <w:rFonts w:asciiTheme="minorHAnsi" w:hAnsi="Tahoma" w:cs="Tahoma" w:hint="eastAsia"/>
                <w:color w:val="000000"/>
              </w:rPr>
              <w:t>1</w:t>
            </w:r>
            <w:r>
              <w:rPr>
                <w:rFonts w:asciiTheme="minorHAnsi" w:hAnsi="Tahoma" w:cs="Tahoma"/>
                <w:color w:val="000000"/>
              </w:rPr>
              <w:t>U</w:t>
            </w:r>
          </w:p>
        </w:tc>
      </w:tr>
      <w:tr w:rsidR="008171A5" w14:paraId="18C1D36D" w14:textId="77777777" w:rsidTr="008171A5">
        <w:tc>
          <w:tcPr>
            <w:tcW w:w="1471" w:type="dxa"/>
            <w:tcBorders>
              <w:top w:val="single" w:sz="8" w:space="0" w:color="4F81BD"/>
              <w:left w:val="single" w:sz="8" w:space="0" w:color="4F81BD"/>
              <w:bottom w:val="single" w:sz="8" w:space="0" w:color="4F81BD"/>
              <w:right w:val="single" w:sz="8" w:space="0" w:color="4F81BD"/>
            </w:tcBorders>
            <w:shd w:val="clear" w:color="auto" w:fill="FFFFFF"/>
          </w:tcPr>
          <w:p w14:paraId="03BC14B5" w14:textId="77777777" w:rsidR="008171A5" w:rsidRDefault="008171A5" w:rsidP="008171A5">
            <w:pPr>
              <w:rPr>
                <w:rFonts w:asciiTheme="minorHAnsi" w:hAnsi="Tahoma" w:cs="Tahoma"/>
                <w:color w:val="000000"/>
              </w:rPr>
            </w:pPr>
            <w:r>
              <w:rPr>
                <w:rFonts w:asciiTheme="minorHAnsi" w:hAnsi="Tahoma" w:cs="Tahoma"/>
                <w:color w:val="000000"/>
              </w:rPr>
              <w:t>业务</w:t>
            </w:r>
            <w:r>
              <w:rPr>
                <w:rFonts w:asciiTheme="minorHAnsi" w:hAnsi="Tahoma" w:cs="Tahoma" w:hint="eastAsia"/>
                <w:color w:val="000000"/>
              </w:rPr>
              <w:t>槽位</w:t>
            </w:r>
          </w:p>
        </w:tc>
        <w:tc>
          <w:tcPr>
            <w:tcW w:w="1222" w:type="dxa"/>
            <w:tcBorders>
              <w:top w:val="single" w:sz="8" w:space="0" w:color="4F81BD"/>
              <w:left w:val="single" w:sz="8" w:space="0" w:color="4F81BD"/>
              <w:bottom w:val="single" w:sz="8" w:space="0" w:color="4F81BD"/>
              <w:right w:val="single" w:sz="8" w:space="0" w:color="4F81BD"/>
            </w:tcBorders>
            <w:shd w:val="clear" w:color="auto" w:fill="FFFFFF"/>
          </w:tcPr>
          <w:p w14:paraId="617320E5" w14:textId="77777777" w:rsidR="008171A5" w:rsidRDefault="008171A5" w:rsidP="008171A5">
            <w:pPr>
              <w:rPr>
                <w:rFonts w:asciiTheme="minorHAnsi" w:hAnsi="Tahoma" w:cs="Tahoma"/>
                <w:color w:val="000000"/>
              </w:rPr>
            </w:pPr>
            <w:r>
              <w:rPr>
                <w:rFonts w:asciiTheme="minorHAnsi" w:hAnsi="Tahoma" w:cs="Tahoma"/>
                <w:color w:val="000000"/>
              </w:rPr>
              <w:t>4</w:t>
            </w:r>
          </w:p>
        </w:tc>
      </w:tr>
      <w:tr w:rsidR="008171A5" w14:paraId="618F8977" w14:textId="77777777" w:rsidTr="008171A5">
        <w:tc>
          <w:tcPr>
            <w:tcW w:w="1471" w:type="dxa"/>
            <w:tcBorders>
              <w:top w:val="single" w:sz="8" w:space="0" w:color="4F81BD"/>
              <w:left w:val="single" w:sz="8" w:space="0" w:color="4F81BD"/>
              <w:bottom w:val="single" w:sz="8" w:space="0" w:color="4F81BD"/>
              <w:right w:val="single" w:sz="8" w:space="0" w:color="4F81BD"/>
            </w:tcBorders>
            <w:shd w:val="clear" w:color="auto" w:fill="B8CCE4"/>
          </w:tcPr>
          <w:p w14:paraId="5ED8B518" w14:textId="77777777" w:rsidR="008171A5" w:rsidRDefault="008171A5" w:rsidP="008171A5">
            <w:pPr>
              <w:rPr>
                <w:rFonts w:asciiTheme="minorHAnsi" w:hAnsi="Tahoma" w:cs="Tahoma"/>
                <w:color w:val="000000"/>
              </w:rPr>
            </w:pPr>
            <w:r>
              <w:rPr>
                <w:rFonts w:asciiTheme="minorHAnsi" w:hAnsi="Tahoma" w:cs="Tahoma"/>
                <w:color w:val="000000"/>
              </w:rPr>
              <w:t>满载功耗</w:t>
            </w:r>
          </w:p>
        </w:tc>
        <w:tc>
          <w:tcPr>
            <w:tcW w:w="1222" w:type="dxa"/>
            <w:tcBorders>
              <w:top w:val="single" w:sz="8" w:space="0" w:color="4F81BD"/>
              <w:left w:val="single" w:sz="8" w:space="0" w:color="4F81BD"/>
              <w:bottom w:val="single" w:sz="8" w:space="0" w:color="4F81BD"/>
              <w:right w:val="single" w:sz="8" w:space="0" w:color="4F81BD"/>
            </w:tcBorders>
            <w:shd w:val="clear" w:color="auto" w:fill="B8CCE4"/>
          </w:tcPr>
          <w:p w14:paraId="3AA831E9" w14:textId="77777777" w:rsidR="008171A5" w:rsidRDefault="008171A5" w:rsidP="008171A5">
            <w:pPr>
              <w:rPr>
                <w:rFonts w:asciiTheme="minorHAnsi" w:hAnsi="Tahoma" w:cs="Tahoma"/>
                <w:color w:val="000000"/>
              </w:rPr>
            </w:pPr>
            <w:r>
              <w:rPr>
                <w:rFonts w:asciiTheme="minorHAnsi" w:hAnsi="Tahoma" w:cs="Tahoma"/>
                <w:color w:val="000000"/>
              </w:rPr>
              <w:t>&lt;100W</w:t>
            </w:r>
          </w:p>
        </w:tc>
      </w:tr>
    </w:tbl>
    <w:p w14:paraId="5A99818E" w14:textId="77777777" w:rsidR="00E50A9A" w:rsidRDefault="00E50A9A" w:rsidP="00CA3D33">
      <w:pPr>
        <w:spacing w:line="360" w:lineRule="auto"/>
        <w:jc w:val="left"/>
        <w:rPr>
          <w:color w:val="FF0000"/>
        </w:rPr>
      </w:pPr>
    </w:p>
    <w:p w14:paraId="4E0C10EF" w14:textId="77777777" w:rsidR="00E50A9A" w:rsidRDefault="00F02ECD" w:rsidP="00CA3D33">
      <w:pPr>
        <w:spacing w:line="360" w:lineRule="auto"/>
        <w:jc w:val="left"/>
        <w:rPr>
          <w:color w:val="FF0000"/>
        </w:rPr>
      </w:pPr>
      <w:r w:rsidRPr="00121D01">
        <w:rPr>
          <w:noProof/>
          <w:color w:val="FF0000"/>
        </w:rPr>
        <mc:AlternateContent>
          <mc:Choice Requires="wpg">
            <w:drawing>
              <wp:anchor distT="0" distB="0" distL="114300" distR="114300" simplePos="0" relativeHeight="251669504" behindDoc="0" locked="0" layoutInCell="1" allowOverlap="1" wp14:anchorId="02DA56A6" wp14:editId="0D3AD648">
                <wp:simplePos x="0" y="0"/>
                <wp:positionH relativeFrom="column">
                  <wp:posOffset>-55115</wp:posOffset>
                </wp:positionH>
                <wp:positionV relativeFrom="paragraph">
                  <wp:posOffset>183971</wp:posOffset>
                </wp:positionV>
                <wp:extent cx="2517140" cy="253365"/>
                <wp:effectExtent l="0" t="0" r="0" b="0"/>
                <wp:wrapNone/>
                <wp:docPr id="15514" name="组合 13"/>
                <wp:cNvGraphicFramePr/>
                <a:graphic xmlns:a="http://schemas.openxmlformats.org/drawingml/2006/main">
                  <a:graphicData uri="http://schemas.microsoft.com/office/word/2010/wordprocessingGroup">
                    <wpg:wgp>
                      <wpg:cNvGrpSpPr/>
                      <wpg:grpSpPr>
                        <a:xfrm>
                          <a:off x="0" y="0"/>
                          <a:ext cx="2517140" cy="253365"/>
                          <a:chOff x="0" y="0"/>
                          <a:chExt cx="4642773" cy="430779"/>
                        </a:xfrm>
                      </wpg:grpSpPr>
                      <wpg:grpSp>
                        <wpg:cNvPr id="15515" name="组合 15515"/>
                        <wpg:cNvGrpSpPr/>
                        <wpg:grpSpPr>
                          <a:xfrm>
                            <a:off x="0" y="0"/>
                            <a:ext cx="4642773" cy="430779"/>
                            <a:chOff x="0" y="0"/>
                            <a:chExt cx="4642773" cy="430779"/>
                          </a:xfrm>
                        </wpg:grpSpPr>
                        <wpg:grpSp>
                          <wpg:cNvPr id="15516" name="组合 15516"/>
                          <wpg:cNvGrpSpPr/>
                          <wpg:grpSpPr>
                            <a:xfrm>
                              <a:off x="0" y="0"/>
                              <a:ext cx="4642773" cy="430779"/>
                              <a:chOff x="0" y="0"/>
                              <a:chExt cx="5254018" cy="495843"/>
                            </a:xfrm>
                          </wpg:grpSpPr>
                          <pic:pic xmlns:pic="http://schemas.openxmlformats.org/drawingml/2006/picture">
                            <pic:nvPicPr>
                              <pic:cNvPr id="15517" name="图片 15517" descr="D:\Work\产品资料\OSP\Frame\02_物料采购指标确认书\OSP效果图 V10\OSP1000机框.png"/>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54018" cy="495843"/>
                              </a:xfrm>
                              <a:prstGeom prst="rect">
                                <a:avLst/>
                              </a:prstGeom>
                              <a:noFill/>
                              <a:ln>
                                <a:noFill/>
                              </a:ln>
                            </pic:spPr>
                          </pic:pic>
                          <pic:pic xmlns:pic="http://schemas.openxmlformats.org/drawingml/2006/picture">
                            <pic:nvPicPr>
                              <pic:cNvPr id="15518" name="图片 15518" descr="D:\Work\产品资料\OSP\Frame\02_物料采购指标确认书\OSP效果图 V10\OSP1000-EMU.png"/>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57654" y="29420"/>
                                <a:ext cx="650605" cy="437644"/>
                              </a:xfrm>
                              <a:prstGeom prst="rect">
                                <a:avLst/>
                              </a:prstGeom>
                              <a:noFill/>
                              <a:ln>
                                <a:noFill/>
                              </a:ln>
                            </pic:spPr>
                          </pic:pic>
                          <pic:pic xmlns:pic="http://schemas.openxmlformats.org/drawingml/2006/picture">
                            <pic:nvPicPr>
                              <pic:cNvPr id="15519" name="图片 15519" descr="D:\Work\产品资料\OSP\Frame\02_物料采购指标确认书\OSP效果图 V10\OSP1000-FAN.png"/>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913175" y="29420"/>
                                <a:ext cx="681253" cy="437643"/>
                              </a:xfrm>
                              <a:prstGeom prst="rect">
                                <a:avLst/>
                              </a:prstGeom>
                              <a:noFill/>
                              <a:ln>
                                <a:noFill/>
                              </a:ln>
                            </pic:spPr>
                          </pic:pic>
                        </wpg:grpSp>
                        <pic:pic xmlns:pic="http://schemas.openxmlformats.org/drawingml/2006/picture">
                          <pic:nvPicPr>
                            <pic:cNvPr id="15520" name="图片 1552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915906" y="48815"/>
                              <a:ext cx="362510" cy="91337"/>
                            </a:xfrm>
                            <a:prstGeom prst="rect">
                              <a:avLst/>
                            </a:prstGeom>
                          </pic:spPr>
                        </pic:pic>
                      </wpg:grpSp>
                      <wpg:grpSp>
                        <wpg:cNvPr id="15521" name="组合 15521"/>
                        <wpg:cNvGrpSpPr/>
                        <wpg:grpSpPr>
                          <a:xfrm>
                            <a:off x="1412413" y="25558"/>
                            <a:ext cx="3005549" cy="380217"/>
                            <a:chOff x="1412413" y="25558"/>
                            <a:chExt cx="3005549" cy="380217"/>
                          </a:xfrm>
                        </wpg:grpSpPr>
                        <pic:pic xmlns:pic="http://schemas.openxmlformats.org/drawingml/2006/picture">
                          <pic:nvPicPr>
                            <pic:cNvPr id="15522" name="图片 15522"/>
                            <pic:cNvPicPr/>
                          </pic:nvPicPr>
                          <pic:blipFill rotWithShape="1">
                            <a:blip r:embed="rId12" cstate="print">
                              <a:extLst>
                                <a:ext uri="{28A0092B-C50C-407E-A947-70E740481C1C}">
                                  <a14:useLocalDpi xmlns:a14="http://schemas.microsoft.com/office/drawing/2010/main" val="0"/>
                                </a:ext>
                              </a:extLst>
                            </a:blip>
                            <a:srcRect l="2659" r="1191"/>
                            <a:stretch/>
                          </pic:blipFill>
                          <pic:spPr bwMode="auto">
                            <a:xfrm rot="16200000">
                              <a:off x="2067309" y="-629338"/>
                              <a:ext cx="192981" cy="1502774"/>
                            </a:xfrm>
                            <a:prstGeom prst="rect">
                              <a:avLst/>
                            </a:prstGeom>
                            <a:noFill/>
                            <a:ln>
                              <a:noFill/>
                            </a:ln>
                          </pic:spPr>
                        </pic:pic>
                        <pic:pic xmlns:pic="http://schemas.openxmlformats.org/drawingml/2006/picture">
                          <pic:nvPicPr>
                            <pic:cNvPr id="15523" name="图片 15523"/>
                            <pic:cNvPicPr/>
                          </pic:nvPicPr>
                          <pic:blipFill rotWithShape="1">
                            <a:blip r:embed="rId12" cstate="print">
                              <a:extLst>
                                <a:ext uri="{28A0092B-C50C-407E-A947-70E740481C1C}">
                                  <a14:useLocalDpi xmlns:a14="http://schemas.microsoft.com/office/drawing/2010/main" val="0"/>
                                </a:ext>
                              </a:extLst>
                            </a:blip>
                            <a:srcRect l="2659" r="1191"/>
                            <a:stretch/>
                          </pic:blipFill>
                          <pic:spPr bwMode="auto">
                            <a:xfrm rot="16200000">
                              <a:off x="2067309" y="-442102"/>
                              <a:ext cx="192981" cy="1502774"/>
                            </a:xfrm>
                            <a:prstGeom prst="rect">
                              <a:avLst/>
                            </a:prstGeom>
                            <a:noFill/>
                            <a:ln>
                              <a:noFill/>
                            </a:ln>
                          </pic:spPr>
                        </pic:pic>
                        <pic:pic xmlns:pic="http://schemas.openxmlformats.org/drawingml/2006/picture">
                          <pic:nvPicPr>
                            <pic:cNvPr id="15524" name="图片 15524"/>
                            <pic:cNvPicPr/>
                          </pic:nvPicPr>
                          <pic:blipFill rotWithShape="1">
                            <a:blip r:embed="rId12" cstate="print">
                              <a:extLst>
                                <a:ext uri="{28A0092B-C50C-407E-A947-70E740481C1C}">
                                  <a14:useLocalDpi xmlns:a14="http://schemas.microsoft.com/office/drawing/2010/main" val="0"/>
                                </a:ext>
                              </a:extLst>
                            </a:blip>
                            <a:srcRect l="2659" r="1191"/>
                            <a:stretch/>
                          </pic:blipFill>
                          <pic:spPr bwMode="auto">
                            <a:xfrm rot="16200000">
                              <a:off x="3570084" y="-629338"/>
                              <a:ext cx="192981" cy="1502774"/>
                            </a:xfrm>
                            <a:prstGeom prst="rect">
                              <a:avLst/>
                            </a:prstGeom>
                            <a:noFill/>
                            <a:ln>
                              <a:noFill/>
                            </a:ln>
                          </pic:spPr>
                        </pic:pic>
                        <pic:pic xmlns:pic="http://schemas.openxmlformats.org/drawingml/2006/picture">
                          <pic:nvPicPr>
                            <pic:cNvPr id="15525" name="图片 15525"/>
                            <pic:cNvPicPr/>
                          </pic:nvPicPr>
                          <pic:blipFill rotWithShape="1">
                            <a:blip r:embed="rId12" cstate="print">
                              <a:extLst>
                                <a:ext uri="{28A0092B-C50C-407E-A947-70E740481C1C}">
                                  <a14:useLocalDpi xmlns:a14="http://schemas.microsoft.com/office/drawing/2010/main" val="0"/>
                                </a:ext>
                              </a:extLst>
                            </a:blip>
                            <a:srcRect l="2659" r="1191"/>
                            <a:stretch/>
                          </pic:blipFill>
                          <pic:spPr bwMode="auto">
                            <a:xfrm rot="16200000">
                              <a:off x="3570084" y="-442102"/>
                              <a:ext cx="192981" cy="1502774"/>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73939675" id="组合 13" o:spid="_x0000_s1026" style="position:absolute;left:0;text-align:left;margin-left:-4.35pt;margin-top:14.5pt;width:198.2pt;height:19.95pt;z-index:251669504;mso-width-relative:margin;mso-height-relative:margin" coordsize="46427,4307"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">
                <v:group id="组合 15515" o:spid="_x0000_s1027" style="position:absolute;width:46427;height:4307" coordsize="46427,43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PzRK3FAAAA3gAA&#10;AA8AAAAAAAAAAAAAAAAAqgIAAGRycy9kb3ducmV2LnhtbFBLBQYAAAAABAAEAPoAAACcAwAAAAA=&#10;">
                  <v:group id="组合 15516" o:spid="_x0000_s1028" style="position:absolute;width:46427;height:4307" coordsize="52540,4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Ha2sQAAADe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5517" o:spid="_x0000_s1029" type="#_x0000_t75" style="position:absolute;width:52540;height:4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us+PGAAAA3gAAAA8AAABkcnMvZG93bnJldi54bWxEj0GLwjAQhe/C/ocwwt5sqqi7VKOIoOxN&#10;rIXd49CMbbWZdJuo9d8bQfA2w3vzvjfzZWdqcaXWVZYVDKMYBHFudcWFguywGXyDcB5ZY22ZFNzJ&#10;wXLx0Ztjou2N93RNfSFCCLsEFZTeN4mULi/JoItsQxy0o20N+rC2hdQt3kK4qeUojqfSYMWBUGJD&#10;65Lyc3oxgfu7zdL/dLQ6ZQc7Pv/t7nY7Xiv12e9WMxCeOv82v65/dKg/mQy/4PlOmEEuH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i6z48YAAADeAAAADwAAAAAAAAAAAAAA&#10;AACfAgAAZHJzL2Rvd25yZXYueG1sUEsFBgAAAAAEAAQA9wAAAJIDAAAAAA==&#10;">
                      <v:imagedata r:id="rId31" o:title="OSP1000机框"/>
                    </v:shape>
                    <v:shape id="图片 15518" o:spid="_x0000_s1030" type="#_x0000_t75" style="position:absolute;left:2576;top:294;width:6506;height:4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83sXJAAAA3gAAAA8AAABkcnMvZG93bnJldi54bWxEj0FrwkAQhe8F/8MyhV6KbqwYJLqKFKSl&#10;0INWQW9DdkxCs7Mhu5ror+8chN5meG/e+2ax6l2trtSGyrOB8SgBRZx7W3FhYP+zGc5AhYhssfZM&#10;Bm4UYLUcPC0ws77jLV13sVASwiFDA2WMTaZ1yEtyGEa+IRbt7FuHUda20LbFTsJdrd+SJNUOK5aG&#10;Eht6Lyn/3V2cgS97O042h+90Vvf3Lrx+nC77tDHm5blfz0FF6uO/+XH9aQV/Oh0Lr7wjM+jlH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MTzexckAAADeAAAADwAAAAAAAAAA&#10;AAAAAACfAgAAZHJzL2Rvd25yZXYueG1sUEsFBgAAAAAEAAQA9wAAAJUDAAAAAA==&#10;">
                      <v:imagedata r:id="rId32" o:title="OSP1000-EMU"/>
                    </v:shape>
                    <v:shape id="图片 15519" o:spid="_x0000_s1031" type="#_x0000_t75" style="position:absolute;left:9131;top:294;width:6813;height:4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wMiXHAAAA3gAAAA8AAABkcnMvZG93bnJldi54bWxET9tqwkAQfRf8h2WEvhTdWGqpqatosVCE&#10;UuIF+zhkx2wwOxuyG03/visUfJvDuc5s0dlKXKjxpWMF41ECgjh3uuRCwX73MXwF4QOyxsoxKfgl&#10;D4t5vzfDVLsrZ3TZhkLEEPYpKjAh1KmUPjdk0Y9cTRy5k2sshgibQuoGrzHcVvIpSV6kxZJjg8Ga&#10;3g3l521rFeTV6vB8/Prp1uvjY7v5bveFyRKlHgbd8g1EoC7cxf/uTx3nTybjKdzeiTfI+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zwMiXHAAAA3gAAAA8AAAAAAAAAAAAA&#10;AAAAnwIAAGRycy9kb3ducmV2LnhtbFBLBQYAAAAABAAEAPcAAACTAwAAAAA=&#10;">
                      <v:imagedata r:id="rId33" o:title="OSP1000-FAN"/>
                    </v:shape>
                  </v:group>
                  <v:shape id="图片 15520" o:spid="_x0000_s1032" type="#_x0000_t75" style="position:absolute;left:9159;top:488;width:3625;height:9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RKYLIAAAA3gAAAA8AAABkcnMvZG93bnJldi54bWxEj09LAzEQxe+C3yGM4EVs1pb+YW1aRBAV&#10;C6W17XnYjJvFzWRJYnf77Z2D4G2GefPe+y3Xg2/VmWJqAht4GBWgiKtgG64NHD5f7hegUka22AYm&#10;AxdKsF5dXy2xtKHnHZ33uVZiwqlEAy7nrtQ6VY48plHoiOX2FaLHLGustY3Yi7lv9bgoZtpjw5Lg&#10;sKNnR9X3/scbOG36S9zNPo6TLvdu6+Lr+/xuYsztzfD0CCrTkP/Ff99vVupPp2MBEByZQa9+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0USmCyAAAAN4AAAAPAAAAAAAAAAAA&#10;AAAAAJ8CAABkcnMvZG93bnJldi54bWxQSwUGAAAAAAQABAD3AAAAlAMAAAAA&#10;">
                    <v:imagedata r:id="rId34" o:title=""/>
                    <v:path arrowok="t"/>
                  </v:shape>
                </v:group>
                <v:group id="组合 15521" o:spid="_x0000_s1033" style="position:absolute;left:14124;top:255;width:30055;height:3802" coordorigin="14124,255" coordsize="30055,3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SIE8QAAADeAAAADwAAAGRycy9kb3ducmV2LnhtbERPTYvCMBC9L/gfwgje&#10;1rRKF6lGEVHxIAurgngbmrEtNpPSxLb+e7OwsLd5vM9ZrHpTiZYaV1pWEI8jEMSZ1SXnCi7n3ecM&#10;hPPIGivLpOBFDlbLwccCU207/qH25HMRQtilqKDwvk6ldFlBBt3Y1sSBu9vGoA+wyaVusAvhppKT&#10;KPqSBksODQXWtCkoe5yeRsG+w249jbft8XHfvG7n5Pt6jEmp0bBfz0F46v2/+M990GF+kkxi+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qSIE8QAAADeAAAA&#10;DwAAAAAAAAAAAAAAAACqAgAAZHJzL2Rvd25yZXYueG1sUEsFBgAAAAAEAAQA+gAAAJsDAAAAAA==&#10;">
                  <v:shape id="图片 15522" o:spid="_x0000_s1034" type="#_x0000_t75" style="position:absolute;left:20673;top:-6294;width:1930;height:1502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1fCAAAA3gAAAA8AAABkcnMvZG93bnJldi54bWxET01rwkAQvQv+h2WEXkQ3BpQaXUUEq1e1&#10;eB6yYxLNzobsVNP++q5Q6G0e73OW687V6kFtqDwbmIwTUMS5txUXBj7Pu9E7qCDIFmvPZOCbAqxX&#10;/d4SM+uffKTHSQoVQzhkaKAUaTKtQ16SwzD2DXHkrr51KBG2hbYtPmO4q3WaJDPtsOLYUGJD25Ly&#10;++nLGRC3/9ng/HLbfySX4W2+nQyPsjPmbdBtFqCEOvkX/7kPNs6fTtMUXu/EG/Tq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vNXwgAAAN4AAAAPAAAAAAAAAAAAAAAAAJ8C&#10;AABkcnMvZG93bnJldi54bWxQSwUGAAAAAAQABAD3AAAAjgMAAAAA&#10;">
                    <v:imagedata r:id="rId35" o:title="" cropleft="1743f" cropright="781f"/>
                  </v:shape>
                  <v:shape id="图片 15523" o:spid="_x0000_s1035" type="#_x0000_t75" style="position:absolute;left:20673;top:-4422;width:1930;height:1502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yVszDAAAA3gAAAA8AAABkcnMvZG93bnJldi54bWxET01rwkAQvQv+h2WEXqRutCg1dRURrF61&#10;4nnITpNodjZkR43++q4g9DaP9zmzResqdaUmlJ4NDAcJKOLM25JzA4ef9fsnqCDIFivPZOBOARbz&#10;bmeGqfU33tF1L7mKIRxSNFCI1KnWISvIYRj4mjhyv75xKBE2ubYN3mK4q/QoSSbaYcmxocCaVgVl&#10;5/3FGRC3eSxxejxtvpNj/zRdDfs7WRvz1muXX6CEWvkXv9xbG+ePx6MPeL4Tb9D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LJWzMMAAADeAAAADwAAAAAAAAAAAAAAAACf&#10;AgAAZHJzL2Rvd25yZXYueG1sUEsFBgAAAAAEAAQA9wAAAI8DAAAAAA==&#10;">
                    <v:imagedata r:id="rId35" o:title="" cropleft="1743f" cropright="781f"/>
                  </v:shape>
                  <v:shape id="图片 15524" o:spid="_x0000_s1036" type="#_x0000_t75" style="position:absolute;left:35700;top:-6294;width:1930;height:1502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bzrjDAAAA3gAAAA8AAABkcnMvZG93bnJldi54bWxET01rwkAQvQv+h2WEXqRulCo1dRURrF61&#10;4nnITpNodjZkR43++q4g9DaP9zmzResqdaUmlJ4NDAcJKOLM25JzA4ef9fsnqCDIFivPZOBOARbz&#10;bmeGqfU33tF1L7mKIRxSNFCI1KnWISvIYRj4mjhyv75xKBE2ubYN3mK4q/QoSSbaYcmxocCaVgVl&#10;5/3FGRC3eSxxejxtvpNj/zRdDfs7WRvz1muXX6CEWvkXv9xbG+ePx6MPeL4Tb9D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1vOuMMAAADeAAAADwAAAAAAAAAAAAAAAACf&#10;AgAAZHJzL2Rvd25yZXYueG1sUEsFBgAAAAAEAAQA9wAAAI8DAAAAAA==&#10;">
                    <v:imagedata r:id="rId35" o:title="" cropleft="1743f" cropright="781f"/>
                  </v:shape>
                  <v:shape id="图片 15525" o:spid="_x0000_s1037" type="#_x0000_t75" style="position:absolute;left:35700;top:-4422;width:1930;height:1502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XayPCAAAA3gAAAA8AAABkcnMvZG93bnJldi54bWxET01rwkAQvQv+h2WEXkQ3CpEaXUUEa69q&#10;8TxkxySanQ3Zqab99d2C4G0e73OW687V6k5tqDwbmIwTUMS5txUXBr5Ou9E7qCDIFmvPZOCHAqxX&#10;/d4SM+sffKD7UQoVQzhkaKAUaTKtQ16SwzD2DXHkLr51KBG2hbYtPmK4q/U0SWbaYcWxocSGtiXl&#10;t+O3MyBu/7vB+fm6/0jOw+t8OxkeZGfM26DbLEAJdfISP92fNs5P02kK/+/EG/Tq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F2sjwgAAAN4AAAAPAAAAAAAAAAAAAAAAAJ8C&#10;AABkcnMvZG93bnJldi54bWxQSwUGAAAAAAQABAD3AAAAjgMAAAAA&#10;">
                    <v:imagedata r:id="rId35" o:title="" cropleft="1743f" cropright="781f"/>
                  </v:shape>
                </v:group>
              </v:group>
            </w:pict>
          </mc:Fallback>
        </mc:AlternateContent>
      </w:r>
    </w:p>
    <w:p w14:paraId="3FF26D54" w14:textId="77777777" w:rsidR="00E50A9A" w:rsidRDefault="00E50A9A" w:rsidP="00CA3D33">
      <w:pPr>
        <w:spacing w:line="360" w:lineRule="auto"/>
        <w:jc w:val="left"/>
        <w:rPr>
          <w:color w:val="FF0000"/>
        </w:rPr>
      </w:pPr>
    </w:p>
    <w:p w14:paraId="5258F473" w14:textId="77777777" w:rsidR="00E50A9A" w:rsidRDefault="00E50A9A" w:rsidP="00CA3D33">
      <w:pPr>
        <w:spacing w:line="360" w:lineRule="auto"/>
        <w:jc w:val="left"/>
        <w:rPr>
          <w:color w:val="FF0000"/>
        </w:rPr>
      </w:pPr>
    </w:p>
    <w:p w14:paraId="39A6BDD0" w14:textId="77777777" w:rsidR="00E50A9A" w:rsidRDefault="00E50A9A" w:rsidP="00CA3D33">
      <w:pPr>
        <w:spacing w:line="360" w:lineRule="auto"/>
        <w:jc w:val="left"/>
        <w:rPr>
          <w:color w:val="FF0000"/>
        </w:rPr>
      </w:pPr>
    </w:p>
    <w:tbl>
      <w:tblPr>
        <w:tblStyle w:val="a9"/>
        <w:tblpPr w:leftFromText="180" w:rightFromText="180" w:vertAnchor="text" w:horzAnchor="page" w:tblpX="7004" w:tblpY="225"/>
        <w:tblOverlap w:val="never"/>
        <w:tblW w:w="2693" w:type="dxa"/>
        <w:tblLayout w:type="fixed"/>
        <w:tblLook w:val="04A0" w:firstRow="1" w:lastRow="0" w:firstColumn="1" w:lastColumn="0" w:noHBand="0" w:noVBand="1"/>
      </w:tblPr>
      <w:tblGrid>
        <w:gridCol w:w="1471"/>
        <w:gridCol w:w="1222"/>
      </w:tblGrid>
      <w:tr w:rsidR="008171A5" w14:paraId="630F19CE" w14:textId="77777777" w:rsidTr="008171A5">
        <w:tc>
          <w:tcPr>
            <w:tcW w:w="2693" w:type="dxa"/>
            <w:gridSpan w:val="2"/>
            <w:tcBorders>
              <w:top w:val="single" w:sz="8" w:space="0" w:color="4F81BD"/>
              <w:left w:val="single" w:sz="8" w:space="0" w:color="4F81BD"/>
              <w:bottom w:val="single" w:sz="4" w:space="0" w:color="FFFFFF"/>
              <w:right w:val="single" w:sz="8" w:space="0" w:color="4F81BD"/>
            </w:tcBorders>
            <w:shd w:val="clear" w:color="auto" w:fill="4F81BD"/>
          </w:tcPr>
          <w:p w14:paraId="4CCCACD4" w14:textId="77777777" w:rsidR="008171A5" w:rsidRDefault="008171A5" w:rsidP="008171A5">
            <w:pPr>
              <w:jc w:val="center"/>
              <w:rPr>
                <w:rFonts w:asciiTheme="minorHAnsi" w:hAnsi="Tahoma" w:cs="Tahoma"/>
                <w:color w:val="FFFFFF"/>
              </w:rPr>
            </w:pPr>
            <w:r>
              <w:rPr>
                <w:rFonts w:asciiTheme="minorHAnsi" w:hAnsi="Tahoma" w:cs="Tahoma"/>
                <w:color w:val="FFFFFF"/>
              </w:rPr>
              <w:t>OSP2200</w:t>
            </w:r>
          </w:p>
        </w:tc>
      </w:tr>
      <w:tr w:rsidR="008171A5" w14:paraId="4AC8770A" w14:textId="77777777" w:rsidTr="008171A5">
        <w:tc>
          <w:tcPr>
            <w:tcW w:w="1471" w:type="dxa"/>
            <w:tcBorders>
              <w:top w:val="single" w:sz="4" w:space="0" w:color="FFFFFF"/>
              <w:left w:val="single" w:sz="8" w:space="0" w:color="4F81BD"/>
              <w:bottom w:val="single" w:sz="8" w:space="0" w:color="4F81BD"/>
              <w:right w:val="single" w:sz="8" w:space="0" w:color="4F81BD"/>
            </w:tcBorders>
            <w:shd w:val="clear" w:color="auto" w:fill="B8CCE4"/>
          </w:tcPr>
          <w:p w14:paraId="555DD70A" w14:textId="77777777" w:rsidR="008171A5" w:rsidRDefault="008171A5" w:rsidP="008171A5">
            <w:pPr>
              <w:rPr>
                <w:rFonts w:asciiTheme="minorHAnsi" w:hAnsi="Tahoma" w:cs="Tahoma"/>
                <w:color w:val="000000"/>
              </w:rPr>
            </w:pPr>
            <w:r>
              <w:rPr>
                <w:rFonts w:asciiTheme="minorHAnsi" w:hAnsi="Tahoma" w:cs="Tahoma"/>
                <w:color w:val="000000"/>
              </w:rPr>
              <w:t>占用空间</w:t>
            </w:r>
          </w:p>
        </w:tc>
        <w:tc>
          <w:tcPr>
            <w:tcW w:w="1222" w:type="dxa"/>
            <w:tcBorders>
              <w:top w:val="single" w:sz="4" w:space="0" w:color="FFFFFF"/>
              <w:left w:val="single" w:sz="8" w:space="0" w:color="4F81BD"/>
              <w:bottom w:val="single" w:sz="8" w:space="0" w:color="4F81BD"/>
              <w:right w:val="single" w:sz="8" w:space="0" w:color="4F81BD"/>
            </w:tcBorders>
            <w:shd w:val="clear" w:color="auto" w:fill="B8CCE4"/>
          </w:tcPr>
          <w:p w14:paraId="0C0F875B" w14:textId="77777777" w:rsidR="008171A5" w:rsidRDefault="008171A5" w:rsidP="008171A5">
            <w:pPr>
              <w:rPr>
                <w:rFonts w:asciiTheme="minorHAnsi" w:hAnsi="Tahoma" w:cs="Tahoma"/>
                <w:color w:val="000000"/>
              </w:rPr>
            </w:pPr>
            <w:r>
              <w:rPr>
                <w:rFonts w:asciiTheme="minorHAnsi" w:hAnsi="Tahoma" w:cs="Tahoma"/>
                <w:color w:val="000000"/>
              </w:rPr>
              <w:t>2U</w:t>
            </w:r>
          </w:p>
        </w:tc>
      </w:tr>
      <w:tr w:rsidR="008171A5" w14:paraId="5AC31578" w14:textId="77777777" w:rsidTr="008171A5">
        <w:tc>
          <w:tcPr>
            <w:tcW w:w="1471" w:type="dxa"/>
            <w:tcBorders>
              <w:top w:val="single" w:sz="8" w:space="0" w:color="4F81BD"/>
              <w:left w:val="single" w:sz="8" w:space="0" w:color="4F81BD"/>
              <w:bottom w:val="single" w:sz="8" w:space="0" w:color="4F81BD"/>
              <w:right w:val="single" w:sz="8" w:space="0" w:color="4F81BD"/>
            </w:tcBorders>
            <w:shd w:val="clear" w:color="auto" w:fill="FFFFFF"/>
          </w:tcPr>
          <w:p w14:paraId="078B9154" w14:textId="77777777" w:rsidR="008171A5" w:rsidRDefault="008171A5" w:rsidP="008171A5">
            <w:pPr>
              <w:rPr>
                <w:rFonts w:asciiTheme="minorHAnsi" w:hAnsi="Tahoma" w:cs="Tahoma"/>
                <w:color w:val="000000"/>
              </w:rPr>
            </w:pPr>
            <w:r>
              <w:rPr>
                <w:rFonts w:asciiTheme="minorHAnsi" w:hAnsi="Tahoma" w:cs="Tahoma"/>
                <w:color w:val="000000"/>
              </w:rPr>
              <w:t>业务</w:t>
            </w:r>
            <w:r>
              <w:rPr>
                <w:rFonts w:asciiTheme="minorHAnsi" w:hAnsi="Tahoma" w:cs="Tahoma" w:hint="eastAsia"/>
                <w:color w:val="000000"/>
              </w:rPr>
              <w:t>槽位</w:t>
            </w:r>
          </w:p>
        </w:tc>
        <w:tc>
          <w:tcPr>
            <w:tcW w:w="1222" w:type="dxa"/>
            <w:tcBorders>
              <w:top w:val="single" w:sz="8" w:space="0" w:color="4F81BD"/>
              <w:left w:val="single" w:sz="8" w:space="0" w:color="4F81BD"/>
              <w:bottom w:val="single" w:sz="8" w:space="0" w:color="4F81BD"/>
              <w:right w:val="single" w:sz="8" w:space="0" w:color="4F81BD"/>
            </w:tcBorders>
            <w:shd w:val="clear" w:color="auto" w:fill="FFFFFF"/>
          </w:tcPr>
          <w:p w14:paraId="1052FD10" w14:textId="77777777" w:rsidR="008171A5" w:rsidRDefault="008171A5" w:rsidP="008171A5">
            <w:pPr>
              <w:rPr>
                <w:rFonts w:asciiTheme="minorHAnsi" w:hAnsi="Tahoma" w:cs="Tahoma"/>
                <w:color w:val="000000"/>
              </w:rPr>
            </w:pPr>
            <w:r>
              <w:rPr>
                <w:rFonts w:asciiTheme="minorHAnsi" w:hAnsi="Tahoma" w:cs="Tahoma"/>
                <w:color w:val="000000"/>
              </w:rPr>
              <w:t>8</w:t>
            </w:r>
          </w:p>
        </w:tc>
      </w:tr>
      <w:tr w:rsidR="008171A5" w14:paraId="1D144AF5" w14:textId="77777777" w:rsidTr="008171A5">
        <w:tc>
          <w:tcPr>
            <w:tcW w:w="1471" w:type="dxa"/>
            <w:tcBorders>
              <w:top w:val="single" w:sz="8" w:space="0" w:color="4F81BD"/>
              <w:left w:val="single" w:sz="8" w:space="0" w:color="4F81BD"/>
              <w:bottom w:val="single" w:sz="8" w:space="0" w:color="4F81BD"/>
              <w:right w:val="single" w:sz="8" w:space="0" w:color="4F81BD"/>
            </w:tcBorders>
            <w:shd w:val="clear" w:color="auto" w:fill="B8CCE4"/>
          </w:tcPr>
          <w:p w14:paraId="091B8173" w14:textId="77777777" w:rsidR="008171A5" w:rsidRDefault="008171A5" w:rsidP="008171A5">
            <w:pPr>
              <w:rPr>
                <w:rFonts w:asciiTheme="minorHAnsi" w:hAnsi="Tahoma" w:cs="Tahoma"/>
                <w:color w:val="000000"/>
              </w:rPr>
            </w:pPr>
            <w:r>
              <w:rPr>
                <w:rFonts w:asciiTheme="minorHAnsi" w:hAnsi="Tahoma" w:cs="Tahoma"/>
                <w:color w:val="000000"/>
              </w:rPr>
              <w:t>满载功耗</w:t>
            </w:r>
          </w:p>
        </w:tc>
        <w:tc>
          <w:tcPr>
            <w:tcW w:w="1222" w:type="dxa"/>
            <w:tcBorders>
              <w:top w:val="single" w:sz="8" w:space="0" w:color="4F81BD"/>
              <w:left w:val="single" w:sz="8" w:space="0" w:color="4F81BD"/>
              <w:bottom w:val="single" w:sz="8" w:space="0" w:color="4F81BD"/>
              <w:right w:val="single" w:sz="8" w:space="0" w:color="4F81BD"/>
            </w:tcBorders>
            <w:shd w:val="clear" w:color="auto" w:fill="B8CCE4"/>
          </w:tcPr>
          <w:p w14:paraId="7F41DEFB" w14:textId="77777777" w:rsidR="008171A5" w:rsidRDefault="008171A5" w:rsidP="008171A5">
            <w:pPr>
              <w:rPr>
                <w:rFonts w:asciiTheme="minorHAnsi" w:hAnsi="Tahoma" w:cs="Tahoma"/>
                <w:color w:val="000000"/>
              </w:rPr>
            </w:pPr>
            <w:r>
              <w:rPr>
                <w:rFonts w:asciiTheme="minorHAnsi" w:hAnsi="Tahoma" w:cs="Tahoma"/>
                <w:color w:val="000000"/>
              </w:rPr>
              <w:t>&lt;200W</w:t>
            </w:r>
          </w:p>
        </w:tc>
      </w:tr>
    </w:tbl>
    <w:p w14:paraId="2E8C5193" w14:textId="77777777" w:rsidR="00E50A9A" w:rsidRDefault="00F02ECD" w:rsidP="00CA3D33">
      <w:pPr>
        <w:spacing w:line="360" w:lineRule="auto"/>
        <w:jc w:val="left"/>
        <w:rPr>
          <w:color w:val="FF0000"/>
        </w:rPr>
      </w:pPr>
      <w:r w:rsidRPr="00121D01">
        <w:rPr>
          <w:noProof/>
          <w:color w:val="FF0000"/>
        </w:rPr>
        <mc:AlternateContent>
          <mc:Choice Requires="wpg">
            <w:drawing>
              <wp:anchor distT="0" distB="0" distL="114300" distR="114300" simplePos="0" relativeHeight="251671552" behindDoc="0" locked="0" layoutInCell="1" allowOverlap="1" wp14:anchorId="253B2F93" wp14:editId="6A9CD356">
                <wp:simplePos x="0" y="0"/>
                <wp:positionH relativeFrom="column">
                  <wp:posOffset>-48147</wp:posOffset>
                </wp:positionH>
                <wp:positionV relativeFrom="paragraph">
                  <wp:posOffset>68299</wp:posOffset>
                </wp:positionV>
                <wp:extent cx="2517140" cy="486270"/>
                <wp:effectExtent l="0" t="0" r="0" b="9525"/>
                <wp:wrapNone/>
                <wp:docPr id="15495" name="组合 12"/>
                <wp:cNvGraphicFramePr/>
                <a:graphic xmlns:a="http://schemas.openxmlformats.org/drawingml/2006/main">
                  <a:graphicData uri="http://schemas.microsoft.com/office/word/2010/wordprocessingGroup">
                    <wpg:wgp>
                      <wpg:cNvGrpSpPr/>
                      <wpg:grpSpPr>
                        <a:xfrm>
                          <a:off x="0" y="0"/>
                          <a:ext cx="2517140" cy="486270"/>
                          <a:chOff x="0" y="0"/>
                          <a:chExt cx="4642773" cy="915982"/>
                        </a:xfrm>
                      </wpg:grpSpPr>
                      <wpg:grpSp>
                        <wpg:cNvPr id="15496" name="组合 15496"/>
                        <wpg:cNvGrpSpPr/>
                        <wpg:grpSpPr>
                          <a:xfrm>
                            <a:off x="0" y="0"/>
                            <a:ext cx="4642773" cy="915982"/>
                            <a:chOff x="0" y="0"/>
                            <a:chExt cx="4642773" cy="915982"/>
                          </a:xfrm>
                        </wpg:grpSpPr>
                        <wpg:grpSp>
                          <wpg:cNvPr id="15497" name="组合 15497"/>
                          <wpg:cNvGrpSpPr/>
                          <wpg:grpSpPr>
                            <a:xfrm>
                              <a:off x="0" y="0"/>
                              <a:ext cx="4642773" cy="915982"/>
                              <a:chOff x="0" y="0"/>
                              <a:chExt cx="5212610" cy="925751"/>
                            </a:xfrm>
                          </wpg:grpSpPr>
                          <pic:pic xmlns:pic="http://schemas.openxmlformats.org/drawingml/2006/picture">
                            <pic:nvPicPr>
                              <pic:cNvPr id="15498" name="图片 15498" descr="D:\Work\产品资料\OSP\Frame\02_物料采购指标确认书\OSP效果图 V10\复件 OSP2000机框.png"/>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12610" cy="925751"/>
                              </a:xfrm>
                              <a:prstGeom prst="rect">
                                <a:avLst/>
                              </a:prstGeom>
                              <a:noFill/>
                              <a:ln>
                                <a:noFill/>
                              </a:ln>
                            </pic:spPr>
                          </pic:pic>
                          <pic:pic xmlns:pic="http://schemas.openxmlformats.org/drawingml/2006/picture">
                            <pic:nvPicPr>
                              <pic:cNvPr id="15499" name="图片 15499"/>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695401" y="681026"/>
                                <a:ext cx="887730" cy="212709"/>
                              </a:xfrm>
                              <a:prstGeom prst="rect">
                                <a:avLst/>
                              </a:prstGeom>
                            </pic:spPr>
                          </pic:pic>
                          <pic:pic xmlns:pic="http://schemas.openxmlformats.org/drawingml/2006/picture">
                            <pic:nvPicPr>
                              <pic:cNvPr id="15500" name="图片 15500"/>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695401" y="468317"/>
                                <a:ext cx="887730" cy="212709"/>
                              </a:xfrm>
                              <a:prstGeom prst="rect">
                                <a:avLst/>
                              </a:prstGeom>
                            </pic:spPr>
                          </pic:pic>
                          <pic:pic xmlns:pic="http://schemas.openxmlformats.org/drawingml/2006/picture">
                            <pic:nvPicPr>
                              <pic:cNvPr id="15501" name="图片 15501" descr="D:\Work\产品资料\OSP\Frame\02_物料采购指标确认书\OSP效果图 V10\OSP2200-NMU-8T(最新版).png"/>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695402" y="39081"/>
                                <a:ext cx="887730" cy="429236"/>
                              </a:xfrm>
                              <a:prstGeom prst="rect">
                                <a:avLst/>
                              </a:prstGeom>
                              <a:noFill/>
                              <a:ln>
                                <a:noFill/>
                              </a:ln>
                            </pic:spPr>
                          </pic:pic>
                          <pic:pic xmlns:pic="http://schemas.openxmlformats.org/drawingml/2006/picture">
                            <pic:nvPicPr>
                              <pic:cNvPr id="15502" name="图片 15502" descr="D:\Work\产品资料\OSP\Frame\02_物料采购指标确认书\OSP效果图 V10\OSP2200-FAN(中性).PNG"/>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252051" y="34962"/>
                                <a:ext cx="438433" cy="858774"/>
                              </a:xfrm>
                              <a:prstGeom prst="rect">
                                <a:avLst/>
                              </a:prstGeom>
                              <a:noFill/>
                              <a:ln>
                                <a:noFill/>
                              </a:ln>
                            </pic:spPr>
                          </pic:pic>
                        </wpg:grpSp>
                        <pic:pic xmlns:pic="http://schemas.openxmlformats.org/drawingml/2006/picture">
                          <pic:nvPicPr>
                            <pic:cNvPr id="15503" name="图片 1550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26439" y="62686"/>
                              <a:ext cx="362510" cy="91337"/>
                            </a:xfrm>
                            <a:prstGeom prst="rect">
                              <a:avLst/>
                            </a:prstGeom>
                          </pic:spPr>
                        </pic:pic>
                      </wpg:grpSp>
                      <wpg:grpSp>
                        <wpg:cNvPr id="15504" name="组合 15504"/>
                        <wpg:cNvGrpSpPr/>
                        <wpg:grpSpPr>
                          <a:xfrm>
                            <a:off x="1412412" y="33496"/>
                            <a:ext cx="3005549" cy="433175"/>
                            <a:chOff x="1412412" y="33496"/>
                            <a:chExt cx="3005549" cy="380217"/>
                          </a:xfrm>
                        </wpg:grpSpPr>
                        <pic:pic xmlns:pic="http://schemas.openxmlformats.org/drawingml/2006/picture">
                          <pic:nvPicPr>
                            <pic:cNvPr id="15505" name="图片 15505"/>
                            <pic:cNvPicPr/>
                          </pic:nvPicPr>
                          <pic:blipFill rotWithShape="1">
                            <a:blip r:embed="rId12" cstate="print">
                              <a:extLst>
                                <a:ext uri="{28A0092B-C50C-407E-A947-70E740481C1C}">
                                  <a14:useLocalDpi xmlns:a14="http://schemas.microsoft.com/office/drawing/2010/main" val="0"/>
                                </a:ext>
                              </a:extLst>
                            </a:blip>
                            <a:srcRect l="2659" r="1191"/>
                            <a:stretch/>
                          </pic:blipFill>
                          <pic:spPr bwMode="auto">
                            <a:xfrm rot="16200000">
                              <a:off x="2067308" y="-621400"/>
                              <a:ext cx="192981" cy="1502774"/>
                            </a:xfrm>
                            <a:prstGeom prst="rect">
                              <a:avLst/>
                            </a:prstGeom>
                            <a:noFill/>
                            <a:ln>
                              <a:noFill/>
                            </a:ln>
                          </pic:spPr>
                        </pic:pic>
                        <pic:pic xmlns:pic="http://schemas.openxmlformats.org/drawingml/2006/picture">
                          <pic:nvPicPr>
                            <pic:cNvPr id="15506" name="图片 15506"/>
                            <pic:cNvPicPr/>
                          </pic:nvPicPr>
                          <pic:blipFill rotWithShape="1">
                            <a:blip r:embed="rId12" cstate="print">
                              <a:extLst>
                                <a:ext uri="{28A0092B-C50C-407E-A947-70E740481C1C}">
                                  <a14:useLocalDpi xmlns:a14="http://schemas.microsoft.com/office/drawing/2010/main" val="0"/>
                                </a:ext>
                              </a:extLst>
                            </a:blip>
                            <a:srcRect l="2659" r="1191"/>
                            <a:stretch/>
                          </pic:blipFill>
                          <pic:spPr bwMode="auto">
                            <a:xfrm rot="16200000">
                              <a:off x="2067308" y="-434164"/>
                              <a:ext cx="192981" cy="1502774"/>
                            </a:xfrm>
                            <a:prstGeom prst="rect">
                              <a:avLst/>
                            </a:prstGeom>
                            <a:noFill/>
                            <a:ln>
                              <a:noFill/>
                            </a:ln>
                          </pic:spPr>
                        </pic:pic>
                        <pic:pic xmlns:pic="http://schemas.openxmlformats.org/drawingml/2006/picture">
                          <pic:nvPicPr>
                            <pic:cNvPr id="15507" name="图片 15507"/>
                            <pic:cNvPicPr/>
                          </pic:nvPicPr>
                          <pic:blipFill rotWithShape="1">
                            <a:blip r:embed="rId12" cstate="print">
                              <a:extLst>
                                <a:ext uri="{28A0092B-C50C-407E-A947-70E740481C1C}">
                                  <a14:useLocalDpi xmlns:a14="http://schemas.microsoft.com/office/drawing/2010/main" val="0"/>
                                </a:ext>
                              </a:extLst>
                            </a:blip>
                            <a:srcRect l="2659" r="1191"/>
                            <a:stretch/>
                          </pic:blipFill>
                          <pic:spPr bwMode="auto">
                            <a:xfrm rot="16200000">
                              <a:off x="3570083" y="-621400"/>
                              <a:ext cx="192981" cy="1502774"/>
                            </a:xfrm>
                            <a:prstGeom prst="rect">
                              <a:avLst/>
                            </a:prstGeom>
                            <a:noFill/>
                            <a:ln>
                              <a:noFill/>
                            </a:ln>
                          </pic:spPr>
                        </pic:pic>
                        <pic:pic xmlns:pic="http://schemas.openxmlformats.org/drawingml/2006/picture">
                          <pic:nvPicPr>
                            <pic:cNvPr id="15508" name="图片 15508"/>
                            <pic:cNvPicPr/>
                          </pic:nvPicPr>
                          <pic:blipFill rotWithShape="1">
                            <a:blip r:embed="rId12" cstate="print">
                              <a:extLst>
                                <a:ext uri="{28A0092B-C50C-407E-A947-70E740481C1C}">
                                  <a14:useLocalDpi xmlns:a14="http://schemas.microsoft.com/office/drawing/2010/main" val="0"/>
                                </a:ext>
                              </a:extLst>
                            </a:blip>
                            <a:srcRect l="2659" r="1191"/>
                            <a:stretch/>
                          </pic:blipFill>
                          <pic:spPr bwMode="auto">
                            <a:xfrm rot="16200000">
                              <a:off x="3570083" y="-434164"/>
                              <a:ext cx="192981" cy="1502774"/>
                            </a:xfrm>
                            <a:prstGeom prst="rect">
                              <a:avLst/>
                            </a:prstGeom>
                            <a:noFill/>
                            <a:ln>
                              <a:noFill/>
                            </a:ln>
                          </pic:spPr>
                        </pic:pic>
                      </wpg:grpSp>
                      <wpg:grpSp>
                        <wpg:cNvPr id="15509" name="组合 15509"/>
                        <wpg:cNvGrpSpPr/>
                        <wpg:grpSpPr>
                          <a:xfrm>
                            <a:off x="1412411" y="463375"/>
                            <a:ext cx="3005549" cy="417632"/>
                            <a:chOff x="1412411" y="463375"/>
                            <a:chExt cx="3005549" cy="380217"/>
                          </a:xfrm>
                        </wpg:grpSpPr>
                        <pic:pic xmlns:pic="http://schemas.openxmlformats.org/drawingml/2006/picture">
                          <pic:nvPicPr>
                            <pic:cNvPr id="15510" name="图片 15510"/>
                            <pic:cNvPicPr/>
                          </pic:nvPicPr>
                          <pic:blipFill rotWithShape="1">
                            <a:blip r:embed="rId12" cstate="print">
                              <a:extLst>
                                <a:ext uri="{28A0092B-C50C-407E-A947-70E740481C1C}">
                                  <a14:useLocalDpi xmlns:a14="http://schemas.microsoft.com/office/drawing/2010/main" val="0"/>
                                </a:ext>
                              </a:extLst>
                            </a:blip>
                            <a:srcRect l="2659" r="1191"/>
                            <a:stretch/>
                          </pic:blipFill>
                          <pic:spPr bwMode="auto">
                            <a:xfrm rot="16200000">
                              <a:off x="2067307" y="-191521"/>
                              <a:ext cx="192981" cy="1502774"/>
                            </a:xfrm>
                            <a:prstGeom prst="rect">
                              <a:avLst/>
                            </a:prstGeom>
                            <a:noFill/>
                            <a:ln>
                              <a:noFill/>
                            </a:ln>
                          </pic:spPr>
                        </pic:pic>
                        <pic:pic xmlns:pic="http://schemas.openxmlformats.org/drawingml/2006/picture">
                          <pic:nvPicPr>
                            <pic:cNvPr id="15511" name="图片 15511"/>
                            <pic:cNvPicPr/>
                          </pic:nvPicPr>
                          <pic:blipFill rotWithShape="1">
                            <a:blip r:embed="rId12" cstate="print">
                              <a:extLst>
                                <a:ext uri="{28A0092B-C50C-407E-A947-70E740481C1C}">
                                  <a14:useLocalDpi xmlns:a14="http://schemas.microsoft.com/office/drawing/2010/main" val="0"/>
                                </a:ext>
                              </a:extLst>
                            </a:blip>
                            <a:srcRect l="2659" r="1191"/>
                            <a:stretch/>
                          </pic:blipFill>
                          <pic:spPr bwMode="auto">
                            <a:xfrm rot="16200000">
                              <a:off x="2067307" y="-4285"/>
                              <a:ext cx="192981" cy="1502774"/>
                            </a:xfrm>
                            <a:prstGeom prst="rect">
                              <a:avLst/>
                            </a:prstGeom>
                            <a:noFill/>
                            <a:ln>
                              <a:noFill/>
                            </a:ln>
                          </pic:spPr>
                        </pic:pic>
                        <pic:pic xmlns:pic="http://schemas.openxmlformats.org/drawingml/2006/picture">
                          <pic:nvPicPr>
                            <pic:cNvPr id="15512" name="图片 15512"/>
                            <pic:cNvPicPr/>
                          </pic:nvPicPr>
                          <pic:blipFill rotWithShape="1">
                            <a:blip r:embed="rId12" cstate="print">
                              <a:extLst>
                                <a:ext uri="{28A0092B-C50C-407E-A947-70E740481C1C}">
                                  <a14:useLocalDpi xmlns:a14="http://schemas.microsoft.com/office/drawing/2010/main" val="0"/>
                                </a:ext>
                              </a:extLst>
                            </a:blip>
                            <a:srcRect l="2659" r="1191"/>
                            <a:stretch/>
                          </pic:blipFill>
                          <pic:spPr bwMode="auto">
                            <a:xfrm rot="16200000">
                              <a:off x="3570082" y="-191521"/>
                              <a:ext cx="192981" cy="1502774"/>
                            </a:xfrm>
                            <a:prstGeom prst="rect">
                              <a:avLst/>
                            </a:prstGeom>
                            <a:noFill/>
                            <a:ln>
                              <a:noFill/>
                            </a:ln>
                          </pic:spPr>
                        </pic:pic>
                        <pic:pic xmlns:pic="http://schemas.openxmlformats.org/drawingml/2006/picture">
                          <pic:nvPicPr>
                            <pic:cNvPr id="15513" name="图片 15513"/>
                            <pic:cNvPicPr/>
                          </pic:nvPicPr>
                          <pic:blipFill rotWithShape="1">
                            <a:blip r:embed="rId12" cstate="print">
                              <a:extLst>
                                <a:ext uri="{28A0092B-C50C-407E-A947-70E740481C1C}">
                                  <a14:useLocalDpi xmlns:a14="http://schemas.microsoft.com/office/drawing/2010/main" val="0"/>
                                </a:ext>
                              </a:extLst>
                            </a:blip>
                            <a:srcRect l="2659" r="1191"/>
                            <a:stretch/>
                          </pic:blipFill>
                          <pic:spPr bwMode="auto">
                            <a:xfrm rot="16200000">
                              <a:off x="3570082" y="-4285"/>
                              <a:ext cx="192981" cy="1502774"/>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34634AF2" id="组合 12" o:spid="_x0000_s1026" style="position:absolute;left:0;text-align:left;margin-left:-3.8pt;margin-top:5.4pt;width:198.2pt;height:38.3pt;z-index:251671552;mso-width-relative:margin;mso-height-relative:margin" coordsize="46427,9159"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">
                <v:group id="组合 15496" o:spid="_x0000_s1027" style="position:absolute;width:46427;height:9159" coordsize="46427,9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PWHcUAAADeAAAADwAAAGRycy9kb3ducmV2LnhtbERPS2vCQBC+C/6HZQRv&#10;dRNbRaOriLSlBxF8gHgbsmMSzM6G7JrEf98tFLzNx/ec5bozpWiodoVlBfEoAkGcWl1wpuB8+nqb&#10;gXAeWWNpmRQ8ycF61e8tMdG25QM1R5+JEMIuQQW591UipUtzMuhGtiIO3M3WBn2AdSZ1jW0IN6Uc&#10;R9FUGiw4NORY0Tan9H58GAXfLbab9/iz2d1v2+f1NNlfdjEpNRx0mwUIT51/if/dPzrMn3zMp/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T1h3FAAAA3gAA&#10;AA8AAAAAAAAAAAAAAAAAqgIAAGRycy9kb3ducmV2LnhtbFBLBQYAAAAABAAEAPoAAACcAwAAAAA=&#10;">
                  <v:group id="组合 15497" o:spid="_x0000_s1028" style="position:absolute;width:46427;height:9159" coordsize="52126,9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dfc4bFAAAA3gAA&#10;AA8AAAAAAAAAAAAAAAAAqgIAAGRycy9kb3ducmV2LnhtbFBLBQYAAAAABAAEAPoAAACcAwAAAAA=&#10;">
                    <v:shape id="图片 15498" o:spid="_x0000_s1029" type="#_x0000_t75" style="position:absolute;width:52126;height:92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3+XGAAAA3gAAAA8AAABkcnMvZG93bnJldi54bWxEj0FvwjAMhe9I/IfISLtByjbQ6AhoIFWC&#10;4wqX3azGtB2NUzWBln8/H5B2s/We3/u83g6uUXfqQu3ZwHyWgCIuvK25NHA+ZdMPUCEiW2w8k4EH&#10;BdhuxqM1ptb3/E33PJZKQjikaKCKsU21DkVFDsPMt8SiXXznMMraldp22Eu4a/Rrkiy1w5qlocKW&#10;9hUV1/zmDOTFW/8obz9nXjW/xyw/7C7ZYjDmZTJ8fYKKNMR/8/P6YAV/8b4SXnlHZtCb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H/f5cYAAADeAAAADwAAAAAAAAAAAAAA&#10;AACfAgAAZHJzL2Rvd25yZXYueG1sUEsFBgAAAAAEAAQA9wAAAJIDAAAAAA==&#10;">
                      <v:imagedata r:id="rId40" o:title="复件 OSP2000机框"/>
                    </v:shape>
                    <v:shape id="图片 15499" o:spid="_x0000_s1030" type="#_x0000_t75" style="position:absolute;left:6954;top:6810;width:8877;height:2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1E2rCAAAA3gAAAA8AAABkcnMvZG93bnJldi54bWxET99rwjAQfh/4P4Qb+DbTiRPtjFIc4nxc&#10;K/h6NLek2FxKk2n9740g7O0+vp+32gyuFRfqQ+NZwfskA0Fce92wUXCsdm8LECEia2w9k4IbBdis&#10;Ry8rzLW/8g9dymhECuGQowIbY5dLGWpLDsPEd8SJ+/W9w5hgb6Tu8ZrCXSunWTaXDhtODRY72lqq&#10;z+WfU/BlT3tzqMy0nFdF5cO5iAcqlBq/DsUniEhD/Bc/3d86zf+YLZfweCfdIN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dRNqwgAAAN4AAAAPAAAAAAAAAAAAAAAAAJ8C&#10;AABkcnMvZG93bnJldi54bWxQSwUGAAAAAAQABAD3AAAAjgMAAAAA&#10;">
                      <v:imagedata r:id="rId41" o:title=""/>
                      <v:path arrowok="t"/>
                    </v:shape>
                    <v:shape id="图片 15500" o:spid="_x0000_s1031" type="#_x0000_t75" style="position:absolute;left:6954;top:4683;width:8877;height:2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kIO3EAAAA3gAAAA8AAABkcnMvZG93bnJldi54bWxEj0FrwzAMhe+F/QejwW6t00JLSeuW0DG2&#10;HpsMdhWxaofGcoi9Nvv302Gwm4Se3nvf/jiFXt1pTF1kA8tFAYq4jbZjZ+CzeZtvQaWMbLGPTAZ+&#10;KMHx8DTbY2njgy90r7NTYsKpRAM+56HUOrWeAqZFHIjldo1jwCzr6LQd8SHmoderotjogB1LgseB&#10;Tp7aW/0dDLz6r3d3btyq3jRVE9OtymeqjHl5nqodqExT/hf/fX9Yqb9eFwIgODKDPv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WkIO3EAAAA3gAAAA8AAAAAAAAAAAAAAAAA&#10;nwIAAGRycy9kb3ducmV2LnhtbFBLBQYAAAAABAAEAPcAAACQAwAAAAA=&#10;">
                      <v:imagedata r:id="rId41" o:title=""/>
                      <v:path arrowok="t"/>
                    </v:shape>
                    <v:shape id="图片 15501" o:spid="_x0000_s1032" type="#_x0000_t75" style="position:absolute;left:6954;top:390;width:8877;height:4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Jo+vDAAAA3gAAAA8AAABkcnMvZG93bnJldi54bWxET01rAjEQvQv9D2EK3jTZUsVujVIKUsFT&#10;19LzdDNuQjeTZZOu6783QsHbPN7nrLejb8VAfXSBNRRzBYK4DsZxo+HruJutQMSEbLANTBouFGG7&#10;eZissTThzJ80VKkROYRjiRpsSl0pZawteYzz0BFn7hR6jynDvpGmx3MO9618UmopPTrODRY7erdU&#10;/1Z/XsNhPyhbff/44sPb3fPL0V1OK6f19HF8ewWRaEx38b97b/L8xUIVcHsn3yA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Qmj68MAAADeAAAADwAAAAAAAAAAAAAAAACf&#10;AgAAZHJzL2Rvd25yZXYueG1sUEsFBgAAAAAEAAQA9wAAAI8DAAAAAA==&#10;">
                      <v:imagedata r:id="rId42" o:title="OSP2200-NMU-8T(最新版)"/>
                    </v:shape>
                    <v:shape id="图片 15502" o:spid="_x0000_s1033" type="#_x0000_t75" style="position:absolute;left:2520;top:349;width:4384;height:8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du/vEAAAA3gAAAA8AAABkcnMvZG93bnJldi54bWxET0trAjEQvhf6H8IUvBRNFBXZGkWsgpce&#10;fBw8jptxs3QzWTeprv31TUHwNh/fc6bz1lXiSk0oPWvo9xQI4tybkgsNh/26OwERIrLByjNpuFOA&#10;+ez1ZYqZ8Tfe0nUXC5FCOGSowcZYZ1KG3JLD0PM1ceLOvnEYE2wKaRq8pXBXyYFSY+mw5NRgsaal&#10;pfx79+M0+MXv++eF1erkj5OvteUhn/sbrTtv7eIDRKQ2PsUP98ak+aORGsD/O+kGOf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Ndu/vEAAAA3gAAAA8AAAAAAAAAAAAAAAAA&#10;nwIAAGRycy9kb3ducmV2LnhtbFBLBQYAAAAABAAEAPcAAACQAwAAAAA=&#10;">
                      <v:imagedata r:id="rId43" o:title="OSP2200-FAN(中性)"/>
                    </v:shape>
                  </v:group>
                  <v:shape id="图片 15503" o:spid="_x0000_s1034" type="#_x0000_t75" style="position:absolute;left:2264;top:626;width:3625;height: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265XFAAAA3gAAAA8AAABkcnMvZG93bnJldi54bWxET99LwzAQfh/sfwgn+DJcqmVTuqZDBFFx&#10;IJ2656M5m7LmUpK4dv+9EQTf7uP7eeV2sr04kQ+dYwXXywwEceN0x62Cj/fHqzsQISJr7B2TgjMF&#10;2FbzWYmFdiPXdNrHVqQQDgUqMDEOhZShMWQxLN1AnLgv5y3GBH0rtccxhdte3mTZWlrsODUYHOjB&#10;UHPcf1sFh9149vX69TMf4mjejH96uV3kSl1eTPcbEJGm+C/+cz/rNH+1ynL4fSfdIK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NuuVxQAAAN4AAAAPAAAAAAAAAAAAAAAA&#10;AJ8CAABkcnMvZG93bnJldi54bWxQSwUGAAAAAAQABAD3AAAAkQMAAAAA&#10;">
                    <v:imagedata r:id="rId34" o:title=""/>
                    <v:path arrowok="t"/>
                  </v:shape>
                </v:group>
                <v:group id="组合 15504" o:spid="_x0000_s1035" style="position:absolute;left:14124;top:334;width:30055;height:4332" coordorigin="14124,334" coordsize="30055,3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Z368UAAADeAAAADwAAAGRycy9kb3ducmV2LnhtbERPS2vCQBC+F/wPywi9&#10;1U1sIxJdRUTFgxR8gHgbsmMSzM6G7JrEf98tFHqbj+8582VvKtFS40rLCuJRBII4s7rkXMHlvP2Y&#10;gnAeWWNlmRS8yMFyMXibY6ptx0dqTz4XIYRdigoK7+tUSpcVZNCNbE0cuLttDPoAm1zqBrsQbio5&#10;jqKJNFhyaCiwpnVB2eP0NAp2HXarz3jTHh739et2Tr6vh5iUeh/2qxkIT73/F/+59zrMT5LoC3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md+vFAAAA3gAA&#10;AA8AAAAAAAAAAAAAAAAAqgIAAGRycy9kb3ducmV2LnhtbFBLBQYAAAAABAAEAPoAAACcAwAAAAA=&#10;">
                  <v:shape id="图片 15505" o:spid="_x0000_s1036" type="#_x0000_t75" style="position:absolute;left:20673;top:-6215;width:1930;height:1502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iN0PDAAAA3gAAAA8AAABkcnMvZG93bnJldi54bWxET0trwkAQvhf8D8sUehHdtZCiqauIYO3V&#10;BzkP2WkSm50N2VHT/vpuodDbfHzPWa4H36ob9bEJbGE2NaCIy+AariycT7vJHFQUZIdtYLLwRRHW&#10;q9HDEnMX7nyg21EqlUI45mihFulyrWNZk8c4DR1x4j5C71ES7CvteryncN/qZ2NetMeGU0ONHW1r&#10;Kj+PV29B/P57g4visn8zxfiy2M7GB9lZ+/Q4bF5BCQ3yL/5zv7s0P8tMBr/vpBv06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6I3Q8MAAADeAAAADwAAAAAAAAAAAAAAAACf&#10;AgAAZHJzL2Rvd25yZXYueG1sUEsFBgAAAAAEAAQA9wAAAI8DAAAAAA==&#10;">
                    <v:imagedata r:id="rId35" o:title="" cropleft="1743f" cropright="781f"/>
                  </v:shape>
                  <v:shape id="图片 15506" o:spid="_x0000_s1037" type="#_x0000_t75" style="position:absolute;left:20673;top:-4342;width:1930;height:1502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wqTTDAAAA3gAAAA8AAABkcnMvZG93bnJldi54bWxET01rAjEQvQv9D2EKXqQmCkrdGkUEq1e1&#10;eB420921m8mymerqrzeFgrd5vM+ZLztfqwu1sQpsYTQ0oIjz4CouLHwdN2/voKIgO6wDk4UbRVgu&#10;XnpzzFy48p4uBylUCuGYoYVSpMm0jnlJHuMwNMSJ+w6tR0mwLbRr8ZrCfa3Hxky1x4pTQ4kNrUvK&#10;fw6/3oL47X2Fs9N5+2lOg/NsPRrsZWNt/7VbfYAS6uQp/nfvXJo/mZgp/L2TbtC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3CpNMMAAADeAAAADwAAAAAAAAAAAAAAAACf&#10;AgAAZHJzL2Rvd25yZXYueG1sUEsFBgAAAAAEAAQA9wAAAI8DAAAAAA==&#10;">
                    <v:imagedata r:id="rId35" o:title="" cropleft="1743f" cropright="781f"/>
                  </v:shape>
                  <v:shape id="图片 15507" o:spid="_x0000_s1038" type="#_x0000_t75" style="position:absolute;left:35700;top:-6215;width:1930;height:1502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8DK/DAAAA3gAAAA8AAABkcnMvZG93bnJldi54bWxET0trAjEQvhf6H8IUvEhNLFh1NYoIaq8+&#10;8Dxsprurm8mymeq2v74pFLzNx/ec+bLztbpRG6vAFoYDA4o4D67iwsLpuHmdgIqC7LAOTBa+KcJy&#10;8fw0x8yFO+/pdpBCpRCOGVooRZpM65iX5DEOQkOcuM/QepQE20K7Fu8p3Nf6zZh37bHi1FBiQ+uS&#10;8uvhy1sQv/tZ4fR82W3NuX+Zrof9vWys7b10qxkooU4e4n/3h0vzRyMzhr930g16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DwMr8MAAADeAAAADwAAAAAAAAAAAAAAAACf&#10;AgAAZHJzL2Rvd25yZXYueG1sUEsFBgAAAAAEAAQA9wAAAI8DAAAAAA==&#10;">
                    <v:imagedata r:id="rId35" o:title="" cropleft="1743f" cropright="781f"/>
                  </v:shape>
                  <v:shape id="图片 15508" o:spid="_x0000_s1039" type="#_x0000_t75" style="position:absolute;left:35700;top:-4342;width:1930;height:1502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jmN3GAAAA3gAAAA8AAABkcnMvZG93bnJldi54bWxEj0FrAkEMhe+F/ochhV6kzliw1NVRRLD2&#10;qhbPYSfdXd3JLDupbvvrm0Oht4T38t6XxWqIrblSn5vEHiZjB4a4TKHhysPHcfv0CiYLcsA2MXn4&#10;pgyr5f3dAouQbryn60EqoyGcC/RQi3SFtbmsKWIep45Ytc/URxRd+8qGHm8aHlv77NyLjdiwNtTY&#10;0aam8nL4ih4k7n7WODudd2/uNDrPNpPRXrbePz4M6zkYoUH+zX/X70Hxp1OnvPqOzm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aOY3cYAAADeAAAADwAAAAAAAAAAAAAA&#10;AACfAgAAZHJzL2Rvd25yZXYueG1sUEsFBgAAAAAEAAQA9wAAAJIDAAAAAA==&#10;">
                    <v:imagedata r:id="rId35" o:title="" cropleft="1743f" cropright="781f"/>
                  </v:shape>
                </v:group>
                <v:group id="组合 15509" o:spid="_x0000_s1040" style="position:absolute;left:14124;top:4633;width:30055;height:4177" coordorigin="14124,4633" coordsize="30055,3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n2HXFAAAA3gAA&#10;AA8AAAAAAAAAAAAAAAAAqgIAAGRycy9kb3ducmV2LnhtbFBLBQYAAAAABAAEAPoAAACcAwAAAAA=&#10;">
                  <v:shape id="图片 15510" o:spid="_x0000_s1041" type="#_x0000_t75" style="position:absolute;left:20673;top:-1916;width:1930;height:1502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MAgbGAAAA3gAAAA8AAABkcnMvZG93bnJldi54bWxEj09rwkAQxe+FfodlCr1I3aRg0dRVRFB7&#10;9Q+eh+w0ic3OhuyoaT9951DobYZ58977zZdDaM2N+tREdpCPMzDEZfQNVw5Ox83LFEwSZI9tZHLw&#10;TQmWi8eHORY+3nlPt4NURk04FeigFukKa1NZU8A0jh2x3j5jH1B07Svre7yreWjta5a92YANa0KN&#10;Ha1rKr8O1+BAwu5nhbPzZbfNzqPLbJ2P9rJx7vlpWL2DERrkX/z3/eG1/mSSK4Di6Ax28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gwCBsYAAADeAAAADwAAAAAAAAAAAAAA&#10;AACfAgAAZHJzL2Rvd25yZXYueG1sUEsFBgAAAAAEAAQA9wAAAJIDAAAAAA==&#10;">
                    <v:imagedata r:id="rId35" o:title="" cropleft="1743f" cropright="781f"/>
                  </v:shape>
                  <v:shape id="图片 15511" o:spid="_x0000_s1042" type="#_x0000_t75" style="position:absolute;left:20673;top:-43;width:1929;height:1502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Ap53CAAAA3gAAAA8AAABkcnMvZG93bnJldi54bWxET01rwkAQvQv9D8sIXqRuUlBqdBURrL1q&#10;i+chOybR7GzITjX6692C4G0e73Pmy87V6kJtqDwbSEcJKOLc24oLA78/m/dPUEGQLdaeycCNAiwX&#10;b705ZtZfeUeXvRQqhnDI0EAp0mRah7wkh2HkG+LIHX3rUCJsC21bvMZwV+uPJJlohxXHhhIbWpeU&#10;n/d/zoC47X2F08Np+5UchqfpOh3uZGPMoN+tZqCEOnmJn+5vG+ePx2kK/+/EG/Ti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QKedwgAAAN4AAAAPAAAAAAAAAAAAAAAAAJ8C&#10;AABkcnMvZG93bnJldi54bWxQSwUGAAAAAAQABAD3AAAAjgMAAAAA&#10;">
                    <v:imagedata r:id="rId35" o:title="" cropleft="1743f" cropright="781f"/>
                  </v:shape>
                  <v:shape id="图片 15512" o:spid="_x0000_s1043" type="#_x0000_t75" style="position:absolute;left:35700;top:-1916;width:1930;height:1502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SOerCAAAA3gAAAA8AAABkcnMvZG93bnJldi54bWxET01rwkAQvRf8D8sIXkQ3ESw1uooI1l7V&#10;4nnIjkk0OxuyU4399d2C4G0e73MWq87V6kZtqDwbSMcJKOLc24oLA9/H7egDVBBki7VnMvCgAKtl&#10;722BmfV33tPtIIWKIRwyNFCKNJnWIS/JYRj7hjhyZ986lAjbQtsW7zHc1XqSJO/aYcWxocSGNiXl&#10;18OPMyBu97vG2emy+0xOw8tskw73sjVm0O/Wc1BCnbzET/eXjfOn03QC/+/EG/Ty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kjnqwgAAAN4AAAAPAAAAAAAAAAAAAAAAAJ8C&#10;AABkcnMvZG93bnJldi54bWxQSwUGAAAAAAQABAD3AAAAjgMAAAAA&#10;">
                    <v:imagedata r:id="rId35" o:title="" cropleft="1743f" cropright="781f"/>
                  </v:shape>
                  <v:shape id="图片 15513" o:spid="_x0000_s1044" type="#_x0000_t75" style="position:absolute;left:35700;top:-43;width:1929;height:1502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enHHDAAAA3gAAAA8AAABkcnMvZG93bnJldi54bWxET01rwkAQvRf6H5YpeBHdpEWp0VVEUHtV&#10;i+chOybR7GzITjX667uFgrd5vM+ZLTpXqyu1ofJsIB0moIhzbysuDHwf1oNPUEGQLdaeycCdAizm&#10;ry8zzKy/8Y6ueylUDOGQoYFSpMm0DnlJDsPQN8SRO/nWoUTYFtq2eIvhrtbvSTLWDiuODSU2tCop&#10;v+x/nAFx28cSJ8fzdpMc++fJKu3vZG1M761bTkEJdfIU/7u/bJw/GqUf8PdOvEHP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t6cccMAAADeAAAADwAAAAAAAAAAAAAAAACf&#10;AgAAZHJzL2Rvd25yZXYueG1sUEsFBgAAAAAEAAQA9wAAAI8DAAAAAA==&#10;">
                    <v:imagedata r:id="rId35" o:title="" cropleft="1743f" cropright="781f"/>
                  </v:shape>
                </v:group>
              </v:group>
            </w:pict>
          </mc:Fallback>
        </mc:AlternateContent>
      </w:r>
    </w:p>
    <w:p w14:paraId="5822538F" w14:textId="77777777" w:rsidR="00E50A9A" w:rsidRDefault="00E50A9A" w:rsidP="00121D01">
      <w:pPr>
        <w:spacing w:line="360" w:lineRule="auto"/>
        <w:ind w:leftChars="-135" w:left="-283"/>
        <w:jc w:val="left"/>
        <w:rPr>
          <w:color w:val="FF0000"/>
        </w:rPr>
      </w:pPr>
    </w:p>
    <w:p w14:paraId="37EC8904" w14:textId="77777777" w:rsidR="00E50A9A" w:rsidRDefault="00E50A9A" w:rsidP="00CA3D33">
      <w:pPr>
        <w:spacing w:line="360" w:lineRule="auto"/>
        <w:jc w:val="left"/>
        <w:rPr>
          <w:color w:val="FF0000"/>
        </w:rPr>
      </w:pPr>
    </w:p>
    <w:p w14:paraId="08511FCB" w14:textId="77777777" w:rsidR="00E50A9A" w:rsidRDefault="00E50A9A" w:rsidP="00CA3D33">
      <w:pPr>
        <w:spacing w:line="360" w:lineRule="auto"/>
        <w:jc w:val="left"/>
        <w:rPr>
          <w:color w:val="FF0000"/>
        </w:rPr>
      </w:pPr>
    </w:p>
    <w:p w14:paraId="2B3D7136" w14:textId="77777777" w:rsidR="00E50A9A" w:rsidRDefault="00F02ECD" w:rsidP="00CA3D33">
      <w:pPr>
        <w:spacing w:line="360" w:lineRule="auto"/>
        <w:jc w:val="left"/>
        <w:rPr>
          <w:color w:val="FF0000"/>
        </w:rPr>
      </w:pPr>
      <w:r>
        <w:rPr>
          <w:noProof/>
        </w:rPr>
        <mc:AlternateContent>
          <mc:Choice Requires="wpg">
            <w:drawing>
              <wp:anchor distT="0" distB="0" distL="114300" distR="114300" simplePos="0" relativeHeight="251665408" behindDoc="0" locked="0" layoutInCell="1" allowOverlap="1" wp14:anchorId="1D647CFF" wp14:editId="331C1043">
                <wp:simplePos x="0" y="0"/>
                <wp:positionH relativeFrom="column">
                  <wp:posOffset>-33130</wp:posOffset>
                </wp:positionH>
                <wp:positionV relativeFrom="paragraph">
                  <wp:posOffset>127810</wp:posOffset>
                </wp:positionV>
                <wp:extent cx="2503018" cy="1125220"/>
                <wp:effectExtent l="0" t="0" r="0" b="0"/>
                <wp:wrapNone/>
                <wp:docPr id="15457" name="组合 11"/>
                <wp:cNvGraphicFramePr/>
                <a:graphic xmlns:a="http://schemas.openxmlformats.org/drawingml/2006/main">
                  <a:graphicData uri="http://schemas.microsoft.com/office/word/2010/wordprocessingGroup">
                    <wpg:wgp>
                      <wpg:cNvGrpSpPr/>
                      <wpg:grpSpPr>
                        <a:xfrm>
                          <a:off x="0" y="0"/>
                          <a:ext cx="2503018" cy="1125220"/>
                          <a:chOff x="0" y="0"/>
                          <a:chExt cx="4642774" cy="2387001"/>
                        </a:xfrm>
                      </wpg:grpSpPr>
                      <wpg:grpSp>
                        <wpg:cNvPr id="15458" name="组合 15458"/>
                        <wpg:cNvGrpSpPr/>
                        <wpg:grpSpPr>
                          <a:xfrm>
                            <a:off x="0" y="0"/>
                            <a:ext cx="4642774" cy="2387001"/>
                            <a:chOff x="0" y="0"/>
                            <a:chExt cx="4642774" cy="2387001"/>
                          </a:xfrm>
                        </wpg:grpSpPr>
                        <wpg:grpSp>
                          <wpg:cNvPr id="15459" name="组合 15459"/>
                          <wpg:cNvGrpSpPr/>
                          <wpg:grpSpPr>
                            <a:xfrm>
                              <a:off x="0" y="0"/>
                              <a:ext cx="4642774" cy="2387001"/>
                              <a:chOff x="0" y="0"/>
                              <a:chExt cx="4642774" cy="2387001"/>
                            </a:xfrm>
                          </wpg:grpSpPr>
                          <wpg:grpSp>
                            <wpg:cNvPr id="15460" name="组合 15460"/>
                            <wpg:cNvGrpSpPr/>
                            <wpg:grpSpPr>
                              <a:xfrm>
                                <a:off x="0" y="0"/>
                                <a:ext cx="4642774" cy="2387001"/>
                                <a:chOff x="0" y="0"/>
                                <a:chExt cx="2645679" cy="1572213"/>
                              </a:xfrm>
                            </wpg:grpSpPr>
                            <wpg:grpSp>
                              <wpg:cNvPr id="15461" name="组合 15461"/>
                              <wpg:cNvGrpSpPr/>
                              <wpg:grpSpPr>
                                <a:xfrm>
                                  <a:off x="0" y="0"/>
                                  <a:ext cx="2645679" cy="1572213"/>
                                  <a:chOff x="0" y="0"/>
                                  <a:chExt cx="3318454" cy="1814924"/>
                                </a:xfrm>
                              </wpg:grpSpPr>
                              <wpg:grpSp>
                                <wpg:cNvPr id="15462" name="组合 15462"/>
                                <wpg:cNvGrpSpPr/>
                                <wpg:grpSpPr>
                                  <a:xfrm>
                                    <a:off x="1063770" y="317228"/>
                                    <a:ext cx="935284" cy="976254"/>
                                    <a:chOff x="1063770" y="317228"/>
                                    <a:chExt cx="935284" cy="976254"/>
                                  </a:xfrm>
                                </wpg:grpSpPr>
                                <wps:wsp>
                                  <wps:cNvPr id="15463" name="直接箭头连接符 15463"/>
                                  <wps:cNvCnPr>
                                    <a:stCxn id="15465" idx="0"/>
                                  </wps:cNvCnPr>
                                  <wps:spPr>
                                    <a:xfrm flipH="1">
                                      <a:off x="1227342" y="616952"/>
                                      <a:ext cx="6341" cy="67653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464" name="直接箭头连接符 15464"/>
                                  <wps:cNvCnPr>
                                    <a:stCxn id="15466" idx="0"/>
                                  </wps:cNvCnPr>
                                  <wps:spPr>
                                    <a:xfrm flipH="1">
                                      <a:off x="1828256" y="616952"/>
                                      <a:ext cx="885" cy="670956"/>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15465" name="等腰三角形 15465"/>
                                  <wps:cNvSpPr/>
                                  <wps:spPr>
                                    <a:xfrm rot="10800000">
                                      <a:off x="1063770" y="317228"/>
                                      <a:ext cx="339826" cy="299724"/>
                                    </a:xfrm>
                                    <a:prstGeom prst="triangl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466" name="等腰三角形 15466"/>
                                  <wps:cNvSpPr/>
                                  <wps:spPr>
                                    <a:xfrm rot="10800000">
                                      <a:off x="1659228" y="317228"/>
                                      <a:ext cx="339826" cy="299724"/>
                                    </a:xfrm>
                                    <a:prstGeom prst="triangl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pic:pic xmlns:pic="http://schemas.openxmlformats.org/drawingml/2006/picture">
                                <pic:nvPicPr>
                                  <pic:cNvPr id="15467" name="图片 15467" descr="D:\Work\产品资料\OSP\Frame\02_物料采购指标确认书\OSP效果图 V10\OSP5000机框-无风扇.PNG"/>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18454" cy="1814924"/>
                                  </a:xfrm>
                                  <a:prstGeom prst="rect">
                                    <a:avLst/>
                                  </a:prstGeom>
                                  <a:noFill/>
                                  <a:ln>
                                    <a:noFill/>
                                  </a:ln>
                                </pic:spPr>
                              </pic:pic>
                              <pic:pic xmlns:pic="http://schemas.openxmlformats.org/drawingml/2006/picture">
                                <pic:nvPicPr>
                                  <pic:cNvPr id="15468" name="图片 15468" descr="D:\Work\产品资料\OSP\Frame\02_物料采购指标确认书\OSP效果图 V10\OSP5200风扇(中性).png"/>
                                  <pic:cNvPicPr/>
                                </pic:nvPicPr>
                                <pic:blipFill rotWithShape="1">
                                  <a:blip r:embed="rId45" cstate="print">
                                    <a:extLst>
                                      <a:ext uri="{28A0092B-C50C-407E-A947-70E740481C1C}">
                                        <a14:useLocalDpi xmlns:a14="http://schemas.microsoft.com/office/drawing/2010/main" val="0"/>
                                      </a:ext>
                                    </a:extLst>
                                  </a:blip>
                                  <a:srcRect l="329" r="154" b="1909"/>
                                  <a:stretch/>
                                </pic:blipFill>
                                <pic:spPr bwMode="auto">
                                  <a:xfrm>
                                    <a:off x="135496" y="1"/>
                                    <a:ext cx="3047462" cy="305416"/>
                                  </a:xfrm>
                                  <a:prstGeom prst="rect">
                                    <a:avLst/>
                                  </a:prstGeom>
                                  <a:noFill/>
                                  <a:ln>
                                    <a:noFill/>
                                  </a:ln>
                                </pic:spPr>
                              </pic:pic>
                              <pic:pic xmlns:pic="http://schemas.openxmlformats.org/drawingml/2006/picture">
                                <pic:nvPicPr>
                                  <pic:cNvPr id="15469" name="图片 15469" descr="D:\Work\产品资料\OSP\Frame\02_物料采购指标确认书\OSP效果图 V10\OSP5000-EMU-4T.png"/>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3017212" y="331324"/>
                                    <a:ext cx="145267" cy="1275845"/>
                                  </a:xfrm>
                                  <a:prstGeom prst="rect">
                                    <a:avLst/>
                                  </a:prstGeom>
                                  <a:noFill/>
                                  <a:ln>
                                    <a:noFill/>
                                  </a:ln>
                                </pic:spPr>
                              </pic:pic>
                              <pic:pic xmlns:pic="http://schemas.openxmlformats.org/drawingml/2006/picture">
                                <pic:nvPicPr>
                                  <pic:cNvPr id="15470" name="图片 1547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33128" y="42720"/>
                                    <a:ext cx="433130" cy="116089"/>
                                  </a:xfrm>
                                  <a:prstGeom prst="rect">
                                    <a:avLst/>
                                  </a:prstGeom>
                                </pic:spPr>
                              </pic:pic>
                            </wpg:grpSp>
                            <wpg:grpSp>
                              <wpg:cNvPr id="15471" name="组合 15471"/>
                              <wpg:cNvGrpSpPr/>
                              <wpg:grpSpPr>
                                <a:xfrm>
                                  <a:off x="1612088" y="289795"/>
                                  <a:ext cx="793416" cy="1101383"/>
                                  <a:chOff x="1612086" y="289795"/>
                                  <a:chExt cx="755261" cy="1101383"/>
                                </a:xfrm>
                              </wpg:grpSpPr>
                              <pic:pic xmlns:pic="http://schemas.openxmlformats.org/drawingml/2006/picture">
                                <pic:nvPicPr>
                                  <pic:cNvPr id="15472" name="图片 15472"/>
                                  <pic:cNvPicPr/>
                                </pic:nvPicPr>
                                <pic:blipFill rotWithShape="1">
                                  <a:blip r:embed="rId12" cstate="print">
                                    <a:extLst>
                                      <a:ext uri="{28A0092B-C50C-407E-A947-70E740481C1C}">
                                        <a14:useLocalDpi xmlns:a14="http://schemas.microsoft.com/office/drawing/2010/main" val="0"/>
                                      </a:ext>
                                    </a:extLst>
                                  </a:blip>
                                  <a:srcRect l="2659" r="1191"/>
                                  <a:stretch/>
                                </pic:blipFill>
                                <pic:spPr bwMode="auto">
                                  <a:xfrm>
                                    <a:off x="1612086" y="289799"/>
                                    <a:ext cx="111209" cy="1101379"/>
                                  </a:xfrm>
                                  <a:prstGeom prst="rect">
                                    <a:avLst/>
                                  </a:prstGeom>
                                  <a:noFill/>
                                  <a:ln>
                                    <a:noFill/>
                                  </a:ln>
                                </pic:spPr>
                              </pic:pic>
                              <pic:pic xmlns:pic="http://schemas.openxmlformats.org/drawingml/2006/picture">
                                <pic:nvPicPr>
                                  <pic:cNvPr id="15473" name="图片 15473"/>
                                  <pic:cNvPicPr/>
                                </pic:nvPicPr>
                                <pic:blipFill rotWithShape="1">
                                  <a:blip r:embed="rId12" cstate="print">
                                    <a:extLst>
                                      <a:ext uri="{28A0092B-C50C-407E-A947-70E740481C1C}">
                                        <a14:useLocalDpi xmlns:a14="http://schemas.microsoft.com/office/drawing/2010/main" val="0"/>
                                      </a:ext>
                                    </a:extLst>
                                  </a:blip>
                                  <a:srcRect l="2659" r="1191"/>
                                  <a:stretch/>
                                </pic:blipFill>
                                <pic:spPr bwMode="auto">
                                  <a:xfrm>
                                    <a:off x="1718157" y="289797"/>
                                    <a:ext cx="111209" cy="1101379"/>
                                  </a:xfrm>
                                  <a:prstGeom prst="rect">
                                    <a:avLst/>
                                  </a:prstGeom>
                                  <a:noFill/>
                                  <a:ln>
                                    <a:noFill/>
                                  </a:ln>
                                </pic:spPr>
                              </pic:pic>
                              <pic:pic xmlns:pic="http://schemas.openxmlformats.org/drawingml/2006/picture">
                                <pic:nvPicPr>
                                  <pic:cNvPr id="15474" name="图片 15474"/>
                                  <pic:cNvPicPr/>
                                </pic:nvPicPr>
                                <pic:blipFill rotWithShape="1">
                                  <a:blip r:embed="rId12" cstate="print">
                                    <a:extLst>
                                      <a:ext uri="{28A0092B-C50C-407E-A947-70E740481C1C}">
                                        <a14:useLocalDpi xmlns:a14="http://schemas.microsoft.com/office/drawing/2010/main" val="0"/>
                                      </a:ext>
                                    </a:extLst>
                                  </a:blip>
                                  <a:srcRect l="2659" r="1191"/>
                                  <a:stretch/>
                                </pic:blipFill>
                                <pic:spPr bwMode="auto">
                                  <a:xfrm>
                                    <a:off x="1823384" y="289797"/>
                                    <a:ext cx="111209" cy="1101379"/>
                                  </a:xfrm>
                                  <a:prstGeom prst="rect">
                                    <a:avLst/>
                                  </a:prstGeom>
                                  <a:noFill/>
                                  <a:ln>
                                    <a:noFill/>
                                  </a:ln>
                                </pic:spPr>
                              </pic:pic>
                              <pic:pic xmlns:pic="http://schemas.openxmlformats.org/drawingml/2006/picture">
                                <pic:nvPicPr>
                                  <pic:cNvPr id="15475" name="图片 15475"/>
                                  <pic:cNvPicPr/>
                                </pic:nvPicPr>
                                <pic:blipFill rotWithShape="1">
                                  <a:blip r:embed="rId12" cstate="print">
                                    <a:extLst>
                                      <a:ext uri="{28A0092B-C50C-407E-A947-70E740481C1C}">
                                        <a14:useLocalDpi xmlns:a14="http://schemas.microsoft.com/office/drawing/2010/main" val="0"/>
                                      </a:ext>
                                    </a:extLst>
                                  </a:blip>
                                  <a:srcRect l="2659" r="1191"/>
                                  <a:stretch/>
                                </pic:blipFill>
                                <pic:spPr bwMode="auto">
                                  <a:xfrm>
                                    <a:off x="1932331" y="289796"/>
                                    <a:ext cx="111209" cy="1101379"/>
                                  </a:xfrm>
                                  <a:prstGeom prst="rect">
                                    <a:avLst/>
                                  </a:prstGeom>
                                  <a:noFill/>
                                  <a:ln>
                                    <a:noFill/>
                                  </a:ln>
                                </pic:spPr>
                              </pic:pic>
                              <pic:pic xmlns:pic="http://schemas.openxmlformats.org/drawingml/2006/picture">
                                <pic:nvPicPr>
                                  <pic:cNvPr id="15476" name="图片 15476"/>
                                  <pic:cNvPicPr/>
                                </pic:nvPicPr>
                                <pic:blipFill rotWithShape="1">
                                  <a:blip r:embed="rId12" cstate="print">
                                    <a:extLst>
                                      <a:ext uri="{28A0092B-C50C-407E-A947-70E740481C1C}">
                                        <a14:useLocalDpi xmlns:a14="http://schemas.microsoft.com/office/drawing/2010/main" val="0"/>
                                      </a:ext>
                                    </a:extLst>
                                  </a:blip>
                                  <a:srcRect l="2659" r="1191"/>
                                  <a:stretch/>
                                </pic:blipFill>
                                <pic:spPr bwMode="auto">
                                  <a:xfrm>
                                    <a:off x="2041278" y="289796"/>
                                    <a:ext cx="111209" cy="1101379"/>
                                  </a:xfrm>
                                  <a:prstGeom prst="rect">
                                    <a:avLst/>
                                  </a:prstGeom>
                                  <a:noFill/>
                                  <a:ln>
                                    <a:noFill/>
                                  </a:ln>
                                </pic:spPr>
                              </pic:pic>
                              <pic:pic xmlns:pic="http://schemas.openxmlformats.org/drawingml/2006/picture">
                                <pic:nvPicPr>
                                  <pic:cNvPr id="15477" name="图片 15477"/>
                                  <pic:cNvPicPr/>
                                </pic:nvPicPr>
                                <pic:blipFill rotWithShape="1">
                                  <a:blip r:embed="rId12" cstate="print">
                                    <a:extLst>
                                      <a:ext uri="{28A0092B-C50C-407E-A947-70E740481C1C}">
                                        <a14:useLocalDpi xmlns:a14="http://schemas.microsoft.com/office/drawing/2010/main" val="0"/>
                                      </a:ext>
                                    </a:extLst>
                                  </a:blip>
                                  <a:srcRect l="2659" r="1191"/>
                                  <a:stretch/>
                                </pic:blipFill>
                                <pic:spPr bwMode="auto">
                                  <a:xfrm>
                                    <a:off x="2147963" y="289795"/>
                                    <a:ext cx="111209" cy="1101379"/>
                                  </a:xfrm>
                                  <a:prstGeom prst="rect">
                                    <a:avLst/>
                                  </a:prstGeom>
                                  <a:noFill/>
                                  <a:ln>
                                    <a:noFill/>
                                  </a:ln>
                                </pic:spPr>
                              </pic:pic>
                              <pic:pic xmlns:pic="http://schemas.openxmlformats.org/drawingml/2006/picture">
                                <pic:nvPicPr>
                                  <pic:cNvPr id="15478" name="图片 15478"/>
                                  <pic:cNvPicPr/>
                                </pic:nvPicPr>
                                <pic:blipFill rotWithShape="1">
                                  <a:blip r:embed="rId12" cstate="print">
                                    <a:extLst>
                                      <a:ext uri="{28A0092B-C50C-407E-A947-70E740481C1C}">
                                        <a14:useLocalDpi xmlns:a14="http://schemas.microsoft.com/office/drawing/2010/main" val="0"/>
                                      </a:ext>
                                    </a:extLst>
                                  </a:blip>
                                  <a:srcRect l="2659" r="1191"/>
                                  <a:stretch/>
                                </pic:blipFill>
                                <pic:spPr bwMode="auto">
                                  <a:xfrm>
                                    <a:off x="2256138" y="289795"/>
                                    <a:ext cx="111209" cy="1101379"/>
                                  </a:xfrm>
                                  <a:prstGeom prst="rect">
                                    <a:avLst/>
                                  </a:prstGeom>
                                  <a:noFill/>
                                  <a:ln>
                                    <a:noFill/>
                                  </a:ln>
                                </pic:spPr>
                              </pic:pic>
                            </wpg:grpSp>
                          </wpg:grpSp>
                          <wpg:grpSp>
                            <wpg:cNvPr id="15479" name="组合 15479"/>
                            <wpg:cNvGrpSpPr/>
                            <wpg:grpSpPr>
                              <a:xfrm>
                                <a:off x="227861" y="435760"/>
                                <a:ext cx="1410487" cy="1682557"/>
                                <a:chOff x="227861" y="435760"/>
                                <a:chExt cx="1410487" cy="1682557"/>
                              </a:xfrm>
                            </wpg:grpSpPr>
                            <pic:pic xmlns:pic="http://schemas.openxmlformats.org/drawingml/2006/picture">
                              <pic:nvPicPr>
                                <pic:cNvPr id="15480" name="图片 15480"/>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a:off x="-510720" y="1174341"/>
                                  <a:ext cx="1673769" cy="196608"/>
                                </a:xfrm>
                                <a:prstGeom prst="rect">
                                  <a:avLst/>
                                </a:prstGeom>
                                <a:noFill/>
                                <a:ln>
                                  <a:noFill/>
                                </a:ln>
                              </pic:spPr>
                            </pic:pic>
                            <pic:pic xmlns:pic="http://schemas.openxmlformats.org/drawingml/2006/picture">
                              <pic:nvPicPr>
                                <pic:cNvPr id="15481" name="图片 1548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a:off x="-317507" y="1174341"/>
                                  <a:ext cx="1673769" cy="196608"/>
                                </a:xfrm>
                                <a:prstGeom prst="rect">
                                  <a:avLst/>
                                </a:prstGeom>
                                <a:noFill/>
                                <a:ln>
                                  <a:noFill/>
                                </a:ln>
                              </pic:spPr>
                            </pic:pic>
                            <pic:pic xmlns:pic="http://schemas.openxmlformats.org/drawingml/2006/picture">
                              <pic:nvPicPr>
                                <pic:cNvPr id="15482" name="图片 15482"/>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a:off x="-112571" y="1174341"/>
                                  <a:ext cx="1673769" cy="196608"/>
                                </a:xfrm>
                                <a:prstGeom prst="rect">
                                  <a:avLst/>
                                </a:prstGeom>
                                <a:noFill/>
                                <a:ln>
                                  <a:noFill/>
                                </a:ln>
                              </pic:spPr>
                            </pic:pic>
                            <pic:pic xmlns:pic="http://schemas.openxmlformats.org/drawingml/2006/picture">
                              <pic:nvPicPr>
                                <pic:cNvPr id="15483" name="图片 15483"/>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a:off x="85478" y="1178734"/>
                                  <a:ext cx="1673769" cy="196608"/>
                                </a:xfrm>
                                <a:prstGeom prst="rect">
                                  <a:avLst/>
                                </a:prstGeom>
                                <a:noFill/>
                                <a:ln>
                                  <a:noFill/>
                                </a:ln>
                              </pic:spPr>
                            </pic:pic>
                            <pic:pic xmlns:pic="http://schemas.openxmlformats.org/drawingml/2006/picture">
                              <pic:nvPicPr>
                                <pic:cNvPr id="15484" name="图片 15484"/>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a:off x="290413" y="1183128"/>
                                  <a:ext cx="1673769" cy="196608"/>
                                </a:xfrm>
                                <a:prstGeom prst="rect">
                                  <a:avLst/>
                                </a:prstGeom>
                                <a:noFill/>
                                <a:ln>
                                  <a:noFill/>
                                </a:ln>
                              </pic:spPr>
                            </pic:pic>
                            <pic:pic xmlns:pic="http://schemas.openxmlformats.org/drawingml/2006/picture">
                              <pic:nvPicPr>
                                <pic:cNvPr id="15485" name="图片 15485"/>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a:off x="499802" y="1183129"/>
                                  <a:ext cx="1673769" cy="196608"/>
                                </a:xfrm>
                                <a:prstGeom prst="rect">
                                  <a:avLst/>
                                </a:prstGeom>
                                <a:noFill/>
                                <a:ln>
                                  <a:noFill/>
                                </a:ln>
                              </pic:spPr>
                            </pic:pic>
                            <pic:pic xmlns:pic="http://schemas.openxmlformats.org/drawingml/2006/picture">
                              <pic:nvPicPr>
                                <pic:cNvPr id="15486" name="图片 15486"/>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a:off x="703159" y="1183129"/>
                                  <a:ext cx="1673769" cy="196608"/>
                                </a:xfrm>
                                <a:prstGeom prst="rect">
                                  <a:avLst/>
                                </a:prstGeom>
                                <a:noFill/>
                                <a:ln>
                                  <a:noFill/>
                                </a:ln>
                              </pic:spPr>
                            </pic:pic>
                          </wpg:grpSp>
                          <wpg:grpSp>
                            <wpg:cNvPr id="15487" name="组合 15487"/>
                            <wpg:cNvGrpSpPr/>
                            <wpg:grpSpPr>
                              <a:xfrm>
                                <a:off x="1635513" y="445460"/>
                                <a:ext cx="581665" cy="1670477"/>
                                <a:chOff x="1635513" y="445460"/>
                                <a:chExt cx="529700" cy="1670477"/>
                              </a:xfrm>
                            </wpg:grpSpPr>
                            <pic:pic xmlns:pic="http://schemas.openxmlformats.org/drawingml/2006/picture">
                              <pic:nvPicPr>
                                <pic:cNvPr id="15488" name="图片 15488"/>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rot="5400000">
                                  <a:off x="892667" y="1188603"/>
                                  <a:ext cx="1668519" cy="182827"/>
                                </a:xfrm>
                                <a:prstGeom prst="rect">
                                  <a:avLst/>
                                </a:prstGeom>
                              </pic:spPr>
                            </pic:pic>
                            <pic:pic xmlns:pic="http://schemas.openxmlformats.org/drawingml/2006/picture">
                              <pic:nvPicPr>
                                <pic:cNvPr id="15489" name="图片 15489"/>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rot="5400000">
                                  <a:off x="1074734" y="1188306"/>
                                  <a:ext cx="1668519" cy="182827"/>
                                </a:xfrm>
                                <a:prstGeom prst="rect">
                                  <a:avLst/>
                                </a:prstGeom>
                              </pic:spPr>
                            </pic:pic>
                            <pic:pic xmlns:pic="http://schemas.openxmlformats.org/drawingml/2006/picture">
                              <pic:nvPicPr>
                                <pic:cNvPr id="15490" name="图片 15490"/>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rot="5400000">
                                  <a:off x="1239540" y="1190264"/>
                                  <a:ext cx="1668519" cy="182827"/>
                                </a:xfrm>
                                <a:prstGeom prst="rect">
                                  <a:avLst/>
                                </a:prstGeom>
                              </pic:spPr>
                            </pic:pic>
                          </wpg:grpSp>
                        </wpg:grpSp>
                        <pic:pic xmlns:pic="http://schemas.openxmlformats.org/drawingml/2006/picture">
                          <pic:nvPicPr>
                            <pic:cNvPr id="15491" name="图片 15491"/>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rot="5400000">
                              <a:off x="1485209" y="1183464"/>
                              <a:ext cx="1677062" cy="199228"/>
                            </a:xfrm>
                            <a:prstGeom prst="rect">
                              <a:avLst/>
                            </a:prstGeom>
                          </pic:spPr>
                        </pic:pic>
                        <pic:pic xmlns:pic="http://schemas.openxmlformats.org/drawingml/2006/picture">
                          <pic:nvPicPr>
                            <pic:cNvPr id="15492" name="图片 15492"/>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rot="5400000">
                              <a:off x="1687858" y="1183464"/>
                              <a:ext cx="1677062" cy="199228"/>
                            </a:xfrm>
                            <a:prstGeom prst="rect">
                              <a:avLst/>
                            </a:prstGeom>
                          </pic:spPr>
                        </pic:pic>
                        <pic:pic xmlns:pic="http://schemas.openxmlformats.org/drawingml/2006/picture">
                          <pic:nvPicPr>
                            <pic:cNvPr id="15493" name="图片 15493"/>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rot="5400000">
                              <a:off x="1888315" y="1183464"/>
                              <a:ext cx="1677062" cy="199228"/>
                            </a:xfrm>
                            <a:prstGeom prst="rect">
                              <a:avLst/>
                            </a:prstGeom>
                          </pic:spPr>
                        </pic:pic>
                      </wpg:grpSp>
                      <pic:pic xmlns:pic="http://schemas.openxmlformats.org/drawingml/2006/picture">
                        <pic:nvPicPr>
                          <pic:cNvPr id="15494" name="图片 1549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2828382" y="439980"/>
                            <a:ext cx="401146" cy="16759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0A7FC2E8" id="组合 11" o:spid="_x0000_s1026" style="position:absolute;left:0;text-align:left;margin-left:-2.6pt;margin-top:10.05pt;width:197.1pt;height:88.6pt;z-index:251665408;mso-width-relative:margin;mso-height-relative:margin" coordsize="46427,23870"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">
                <v:group id="组合 15458" o:spid="_x0000_s1027" style="position:absolute;width:46427;height:23870" coordsize="46427,23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15XW7IAAAA&#10;3gAAAA8AAAAAAAAAAAAAAAAAqgIAAGRycy9kb3ducmV2LnhtbFBLBQYAAAAABAAEAPoAAACfAwAA&#10;AAA=&#10;">
                  <v:group id="组合 15459" o:spid="_x0000_s1028" style="position:absolute;width:46427;height:23870" coordsize="46427,23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1+PXFAAAA3gAA&#10;AA8AAAAAAAAAAAAAAAAAqgIAAGRycy9kb3ducmV2LnhtbFBLBQYAAAAABAAEAPoAAACcAwAAAAA=&#10;">
                    <v:group id="组合 15460" o:spid="_x0000_s1029" style="position:absolute;width:46427;height:23870" coordsize="26456,15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1jm9XIAAAA&#10;3gAAAA8AAAAAAAAAAAAAAAAAqgIAAGRycy9kb3ducmV2LnhtbFBLBQYAAAAABAAEAPoAAACfAwAA&#10;AAA=&#10;">
                      <v:group id="组合 15461" o:spid="_x0000_s1030" style="position:absolute;width:26456;height:15722" coordsize="33184,18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i8+TsQAAADeAAAA&#10;DwAAAAAAAAAAAAAAAACqAgAAZHJzL2Rvd25yZXYueG1sUEsFBgAAAAAEAAQA+gAAAJsDAAAAAA==&#10;">
                        <v:group id="组合 15462" o:spid="_x0000_s1031" style="position:absolute;left:10637;top:3172;width:9353;height:9762" coordorigin="10637,3172" coordsize="9352,9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2gOcQAAADeAAAA&#10;DwAAAAAAAAAAAAAAAACqAgAAZHJzL2Rvd25yZXYueG1sUEsFBgAAAAAEAAQA+gAAAJsDAAAAAA==&#10;">
                          <v:shapetype id="_x0000_t32" coordsize="21600,21600" o:spt="32" o:oned="t" path="m,l21600,21600e" filled="f">
                            <v:path arrowok="t" fillok="f" o:connecttype="none"/>
                            <o:lock v:ext="edit" shapetype="t"/>
                          </v:shapetype>
                          <v:shape id="直接箭头连接符 15463" o:spid="_x0000_s1032" type="#_x0000_t32" style="position:absolute;left:12273;top:6169;width:63;height:67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6hZcQAAADeAAAADwAAAGRycy9kb3ducmV2LnhtbERPS2vCQBC+F/wPyxR6Kbqxra/UVUqx&#10;oEej6HXIjtlodjZktyb9965Q8DYf33Pmy85W4kqNLx0rGA4SEMS50yUXCva7n/4UhA/IGivHpOCP&#10;PCwXvac5ptq1vKVrFgoRQ9inqMCEUKdS+tyQRT9wNXHkTq6xGCJsCqkbbGO4reRbkoylxZJjg8Ga&#10;vg3ll+zXKti269fJ2WTanfE4G602q8kBL0q9PHdfnyACdeEh/nevdZw/+hi/w/2deIN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zqFlxAAAAN4AAAAPAAAAAAAAAAAA&#10;AAAAAKECAABkcnMvZG93bnJldi54bWxQSwUGAAAAAAQABAD5AAAAkgMAAAAA&#10;" strokecolor="red" strokeweight="3pt">
                            <v:stroke endarrow="block" joinstyle="miter"/>
                          </v:shape>
                          <v:shape id="直接箭头连接符 15464" o:spid="_x0000_s1033" type="#_x0000_t32" style="position:absolute;left:18282;top:6169;width:9;height:67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lvwsgAAADeAAAADwAAAGRycy9kb3ducmV2LnhtbESPT2vCQBDF70K/wzKF3nTTolLTbETa&#10;CsGDf4PnITtNUrOzaXbV+O27BaG3Gd6b93uTzHvTiAt1rras4HkUgSAurK65VJAflsNXEM4ja2ws&#10;k4IbOZinD4MEY22vvKPL3pcihLCLUUHlfRtL6YqKDLqRbYmD9mU7gz6sXSl1h9cQbhr5EkVTabDm&#10;QKiwpfeKitP+bAL3mH98bvKo/p799Nv1ebXNstNCqafHfvEGwlPv/83360yH+pPxdAx/74QZZPo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llvwsgAAADeAAAADwAAAAAA&#10;AAAAAAAAAAChAgAAZHJzL2Rvd25yZXYueG1sUEsFBgAAAAAEAAQA+QAAAJYDAAAAAA==&#10;" strokecolor="#5b9bd5 [3204]" strokeweight="3pt">
                            <v:stroke endarrow="block" joinstyle="miter"/>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5465" o:spid="_x0000_s1034" type="#_x0000_t5" style="position:absolute;left:10637;top:3172;width:3398;height:299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cR8UA&#10;AADeAAAADwAAAGRycy9kb3ducmV2LnhtbERPS2vCQBC+C/0Pywi96UbxUaKriCIUBLWaS29jdpqk&#10;zc7G7Krx37sFwdt8fM+ZzhtTiivVrrCsoNeNQBCnVhecKUiO684HCOeRNZaWScGdHMxnb60pxtre&#10;+IuuB5+JEMIuRgW591UspUtzMui6tiIO3I+tDfoA60zqGm8h3JSyH0UjabDg0JBjRcuc0r/DxSj4&#10;XW2bZJ8s9+V9Nf5eR+fTTm82Sr23m8UEhKfGv8RP96cO84eD0RD+3wk3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WBxHxQAAAN4AAAAPAAAAAAAAAAAAAAAAAJgCAABkcnMv&#10;ZG93bnJldi54bWxQSwUGAAAAAAQABAD1AAAAigMAAAAA&#10;" fillcolor="#ffc000" strokecolor="#1f4d78 [1604]" strokeweight="1pt"/>
                          <v:shape id="等腰三角形 15466" o:spid="_x0000_s1035" type="#_x0000_t5" style="position:absolute;left:16592;top:3172;width:3398;height:299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qCMMUA&#10;AADeAAAADwAAAGRycy9kb3ducmV2LnhtbERPTWvCQBC9C/0PyxS86aaiaUldRRRBENTaXHqbZqdJ&#10;anY2ZleN/94VBG/zeJ8znramEmdqXGlZwVs/AkGcWV1yriD9XvY+QDiPrLGyTAqu5GA6eemMMdH2&#10;wl903vtchBB2CSoovK8TKV1WkEHXtzVx4P5sY9AH2ORSN3gJ4aaSgyiKpcGSQ0OBNc0Lyg77k1Hw&#10;v9i06S6d76rr4v1nGR1/t3q9Vqr72s4+QXhq/VP8cK90mD8axjHc3wk3yM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ioIwxQAAAN4AAAAPAAAAAAAAAAAAAAAAAJgCAABkcnMv&#10;ZG93bnJldi54bWxQSwUGAAAAAAQABAD1AAAAigMAAAAA&#10;" fillcolor="#ffc000" strokecolor="#1f4d78 [1604]" strokeweight="1pt"/>
                        </v:group>
                        <v:shape id="图片 15467" o:spid="_x0000_s1036" type="#_x0000_t75" style="position:absolute;width:33184;height:18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F8tvFAAAA3gAAAA8AAABkcnMvZG93bnJldi54bWxET01rwkAQvRf6H5YpeNNNS9WSuhFbUQRP&#10;plJ6nGanScjubMiuJv57VxB6m8f7nMVysEacqfO1YwXPkwQEceF0zaWC49dm/AbCB2SNxjEpuJCH&#10;Zfb4sMBUu54PdM5DKWII+xQVVCG0qZS+qMiin7iWOHJ/rrMYIuxKqTvsY7g18iVJZtJizbGhwpY+&#10;Kyqa/GQVnJJ1f/ze8epnbezFNNvf7Ue/V2r0NKzeQQQawr/47t7pOH/6OpvD7Z14g8y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BfLbxQAAAN4AAAAPAAAAAAAAAAAAAAAA&#10;AJ8CAABkcnMvZG93bnJldi54bWxQSwUGAAAAAAQABAD3AAAAkQMAAAAA&#10;">
                          <v:imagedata r:id="rId53" o:title="OSP5000机框-无风扇"/>
                        </v:shape>
                        <v:shape id="图片 15468" o:spid="_x0000_s1037" type="#_x0000_t75" style="position:absolute;left:1354;width:30475;height:3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hZaLIAAAA3gAAAA8AAABkcnMvZG93bnJldi54bWxEj0FLw0AQhe9C/8MyBS/Fblq0tLHbIkrF&#10;gwqm/QHT7CQbzM6G7DaN/945CN5meG/e+2a7H32rBupjE9jAYp6BIi6Dbbg2cDoe7tagYkK22AYm&#10;Az8UYb+b3Gwxt+HKXzQUqVYSwjFHAy6lLtc6lo48xnnoiEWrQu8xydrX2vZ4lXDf6mWWrbTHhqXB&#10;YUfPjsrv4uINFLicVa/V+TNzA61r/fLxvphtjLmdjk+PoBKN6d/8d/1mBf/hfiW88o7MoH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yYWWiyAAAAN4AAAAPAAAAAAAAAAAA&#10;AAAAAJ8CAABkcnMvZG93bnJldi54bWxQSwUGAAAAAAQABAD3AAAAlAMAAAAA&#10;">
                          <v:imagedata r:id="rId54" o:title="OSP5200风扇(中性)" cropbottom="1251f" cropleft="216f" cropright="101f"/>
                        </v:shape>
                        <v:shape id="图片 15469" o:spid="_x0000_s1038" type="#_x0000_t75" style="position:absolute;left:30172;top:3313;width:1452;height:12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oroPHAAAA3gAAAA8AAABkcnMvZG93bnJldi54bWxEj09rAjEQxe9Cv0OYgreabVHRrVHEovWk&#10;+AfB23Qz3Wy7mSybdF2/vREK3mZ47/fmzWTW2lI0VPvCsYLXXgKCOHO64FzB8bB8GYHwAVlj6ZgU&#10;XMnDbPrUmWCq3YV31OxDLmII+xQVmBCqVEqfGbLoe64ijtq3qy2GuNa51DVeYrgt5VuSDKXFguMF&#10;gxUtDGW/+z+rYGU/k0MkT2bz8TX44fWW8Nwo1X1u5+8gArXhYf6n1zrWH/SHY7i/E2eQ0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CoroPHAAAA3gAAAA8AAAAAAAAAAAAA&#10;AAAAnwIAAGRycy9kb3ducmV2LnhtbFBLBQYAAAAABAAEAPcAAACTAwAAAAA=&#10;">
                          <v:imagedata r:id="rId55" o:title="OSP5000-EMU-4T"/>
                        </v:shape>
                        <v:shape id="图片 15470" o:spid="_x0000_s1039" type="#_x0000_t75" style="position:absolute;left:2331;top:427;width:4331;height:1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DCQLIAAAA3gAAAA8AAABkcnMvZG93bnJldi54bWxEj09LAzEQxe9Cv0MYwYvYrFZb2TYtIohK&#10;Bekfex4242bpZrIksbv99s5B8DbDvHnv/RarwbfqRDE1gQ3cjgtQxFWwDdcG9ruXm0dQKSNbbAOT&#10;gTMlWC1HFwssbeh5Q6dtrpWYcCrRgMu5K7VOlSOPaRw6Yrl9h+gxyxprbSP2Yu5bfVcUU+2xYUlw&#10;2NGzo+q4/fEGDh/9OW6m669Jl3v36eLr++x6YszV5fA0B5VpyP/iv+83K/Uf7mcCIDgyg17+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RAwkCyAAAAN4AAAAPAAAAAAAAAAAA&#10;AAAAAJ8CAABkcnMvZG93bnJldi54bWxQSwUGAAAAAAQABAD3AAAAlAMAAAAA&#10;">
                          <v:imagedata r:id="rId56" o:title=""/>
                          <v:path arrowok="t"/>
                        </v:shape>
                      </v:group>
                      <v:group id="组合 15471" o:spid="_x0000_s1040" style="position:absolute;left:16120;top:2897;width:7935;height:11014" coordorigin="16120,2897" coordsize="7552,110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f2qJPFAAAA3gAA&#10;AA8AAAAAAAAAAAAAAAAAqgIAAGRycy9kb3ducmV2LnhtbFBLBQYAAAAABAAEAPoAAACcAwAAAAA=&#10;">
                        <v:shape id="图片 15472" o:spid="_x0000_s1041" type="#_x0000_t75" style="position:absolute;left:16120;top:2897;width:1112;height:110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c1g7GAAAA3gAAAA8AAABkcnMvZG93bnJldi54bWxET9tqwkAQfRf6D8sU+qabio2SukopFcQq&#10;eEPs25CdJsHsbJrdxvj3riD4NodznfG0NaVoqHaFZQWvvQgEcWp1wZmC/W7WHYFwHlljaZkUXMjB&#10;dPLUGWOi7Zk31Gx9JkIIuwQV5N5XiZQuzcmg69mKOHC/tjboA6wzqWs8h3BTyn4UxdJgwaEhx4o+&#10;c0pP23+jYPQ3T9ern+9Tczwsv5bxbOEv61ipl+f24x2Ep9Y/xHf3XIf5b4NhH27vhBvk5A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FzWDsYAAADeAAAADwAAAAAAAAAAAAAA&#10;AACfAgAAZHJzL2Rvd25yZXYueG1sUEsFBgAAAAAEAAQA9wAAAJIDAAAAAA==&#10;">
                          <v:imagedata r:id="rId57" o:title="" cropleft="1743f" cropright="781f"/>
                        </v:shape>
                        <v:shape id="图片 15473" o:spid="_x0000_s1042" type="#_x0000_t75" style="position:absolute;left:17181;top:2897;width:1112;height:110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Qc5XHAAAA3gAAAA8AAABkcnMvZG93bnJldi54bWxET01rwkAQvQv9D8sI3nRja6OkrlJKBVEL&#10;VkvR25CdJsHsbMyuMf57t1DobR7vc6bz1pSiodoVlhUMBxEI4tTqgjMFX/tFfwLCeWSNpWVScCMH&#10;89lDZ4qJtlf+pGbnMxFC2CWoIPe+SqR0aU4G3cBWxIH7sbVBH2CdSV3jNYSbUj5GUSwNFhwacqzo&#10;Laf0tLsYBZPzMt1+HNen5vC9ed/Ei5W/bWOlet329QWEp9b/i//cSx3mP4/GT/D7TrhBzu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MQc5XHAAAA3gAAAA8AAAAAAAAAAAAA&#10;AAAAnwIAAGRycy9kb3ducmV2LnhtbFBLBQYAAAAABAAEAPcAAACTAwAAAAA=&#10;">
                          <v:imagedata r:id="rId57" o:title="" cropleft="1743f" cropright="781f"/>
                        </v:shape>
                        <v:shape id="图片 15474" o:spid="_x0000_s1043" type="#_x0000_t75" style="position:absolute;left:18233;top:2897;width:1112;height:110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56+HHAAAA3gAAAA8AAABkcnMvZG93bnJldi54bWxET9tqwkAQfRf6D8sU+mY2LZpKdJVSKkhV&#10;8Ibo25CdJsHsbJrdxvj33ULBtzmc60xmnalES40rLSt4jmIQxJnVJecKDvt5fwTCeWSNlWVScCMH&#10;s+lDb4KptlfeUrvzuQgh7FJUUHhfp1K6rCCDLrI1ceC+bGPQB9jkUjd4DeGmki9xnEiDJYeGAmt6&#10;Lyi77H6MgtH3Itusz8tLezquPlbJ/NPfNolST4/d2xiEp87fxf/uhQ7zh4PXAfy9E26Q0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z56+HHAAAA3gAAAA8AAAAAAAAAAAAA&#10;AAAAnwIAAGRycy9kb3ducmV2LnhtbFBLBQYAAAAABAAEAPcAAACTAwAAAAA=&#10;">
                          <v:imagedata r:id="rId57" o:title="" cropleft="1743f" cropright="781f"/>
                        </v:shape>
                        <v:shape id="图片 15475" o:spid="_x0000_s1044" type="#_x0000_t75" style="position:absolute;left:19323;top:2897;width:1112;height:110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1TnrHAAAA3gAAAA8AAABkcnMvZG93bnJldi54bWxET9tqwkAQfRf6D8sUfNNNi6YSXaWUCuIF&#10;rEqpb0N2mgSzszG7xvj3rlDo2xzOdSaz1pSiodoVlhW89CMQxKnVBWcKDvt5bwTCeWSNpWVScCMH&#10;s+lTZ4KJtlf+ombnMxFC2CWoIPe+SqR0aU4GXd9WxIH7tbVBH2CdSV3jNYSbUr5GUSwNFhwacqzo&#10;I6f0tLsYBaPzIt1ujqtT8/O9/lzH86W/bWOlus/t+xiEp9b/i//cCx3mDwdvQ3i8E26Q0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O1TnrHAAAA3gAAAA8AAAAAAAAAAAAA&#10;AAAAnwIAAGRycy9kb3ducmV2LnhtbFBLBQYAAAAABAAEAPcAAACTAwAAAAA=&#10;">
                          <v:imagedata r:id="rId57" o:title="" cropleft="1743f" cropright="781f"/>
                        </v:shape>
                        <v:shape id="图片 15476" o:spid="_x0000_s1045" type="#_x0000_t75" style="position:absolute;left:20412;top:2897;width:1112;height:110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n0A3GAAAA3gAAAA8AAABkcnMvZG93bnJldi54bWxET01rwkAQvRf8D8sI3upG0VRSVxFRELVg&#10;bSntbchOk2B2NmbXGP+9KxR6m8f7nOm8NaVoqHaFZQWDfgSCOLW64EzB58f6eQLCeWSNpWVScCMH&#10;81nnaYqJtld+p+boMxFC2CWoIPe+SqR0aU4GXd9WxIH7tbVBH2CdSV3jNYSbUg6jKJYGCw4NOVa0&#10;zCk9HS9GweS8SQ9vP7tT8/21X+3j9dbfDrFSvW67eAXhqfX/4j/3Rof549FLDI93wg1yd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2fQDcYAAADeAAAADwAAAAAAAAAAAAAA&#10;AACfAgAAZHJzL2Rvd25yZXYueG1sUEsFBgAAAAAEAAQA9wAAAJIDAAAAAA==&#10;">
                          <v:imagedata r:id="rId57" o:title="" cropleft="1743f" cropright="781f"/>
                        </v:shape>
                        <v:shape id="图片 15477" o:spid="_x0000_s1046" type="#_x0000_t75" style="position:absolute;left:21479;top:2897;width:1112;height:110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rdZbHAAAA3gAAAA8AAABkcnMvZG93bnJldi54bWxET9tqwkAQfRf6D8sU+mY2LTVKdJVSKkhV&#10;8Ibo25CdJsHsbJrdxvj33ULBtzmc60xmnalES40rLSt4jmIQxJnVJecKDvt5fwTCeWSNlWVScCMH&#10;s+lDb4KptlfeUrvzuQgh7FJUUHhfp1K6rCCDLrI1ceC+bGPQB9jkUjd4DeGmki9xnEiDJYeGAmt6&#10;Lyi77H6MgtH3Itusz8tLezquPlbJ/NPfNolST4/d2xiEp87fxf/uhQ7zB6/DIfy9E26Q0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wrdZbHAAAA3gAAAA8AAAAAAAAAAAAA&#10;AAAAnwIAAGRycy9kb3ducmV2LnhtbFBLBQYAAAAABAAEAPcAAACTAwAAAAA=&#10;">
                          <v:imagedata r:id="rId57" o:title="" cropleft="1743f" cropright="781f"/>
                        </v:shape>
                        <v:shape id="图片 15478" o:spid="_x0000_s1047" type="#_x0000_t75" style="position:absolute;left:22561;top:2897;width:1112;height:110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04eTKAAAA3gAAAA8AAABkcnMvZG93bnJldi54bWxEj0FrwkAQhe8F/8MyBW9102KjpK4iRUFa&#10;BWtLaW9DdpoEs7Mxu43x33cOBW8zvDfvfTNb9K5WHbWh8mzgfpSAIs69rbgw8PG+vpuCChHZYu2Z&#10;DFwowGI+uJlhZv2Z36g7xEJJCIcMDZQxNpnWIS/JYRj5hli0H986jLK2hbYtniXc1fohSVLtsGJp&#10;KLGh55Ly4+HXGZieNvl+9/167L4+t6ttun6Jl31qzPC2Xz6BitTHq/n/emMF/3E8EV55R2bQ8z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O204eTKAAAA3gAAAA8AAAAAAAAA&#10;AAAAAAAAnwIAAGRycy9kb3ducmV2LnhtbFBLBQYAAAAABAAEAPcAAACWAwAAAAA=&#10;">
                          <v:imagedata r:id="rId57" o:title="" cropleft="1743f" cropright="781f"/>
                        </v:shape>
                      </v:group>
                    </v:group>
                    <v:group id="组合 15479" o:spid="_x0000_s1048" style="position:absolute;left:2278;top:4357;width:14105;height:16826" coordorigin="2278,4357" coordsize="14104,16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mApJXFAAAA3gAA&#10;AA8AAAAAAAAAAAAAAAAAqgIAAGRycy9kb3ducmV2LnhtbFBLBQYAAAAABAAEAPoAAACcAwAAAAA=&#10;">
                      <v:shape id="图片 15480" o:spid="_x0000_s1049" type="#_x0000_t75" style="position:absolute;left:-5108;top:11743;width:16738;height:196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exyjGAAAA3gAAAA8AAABkcnMvZG93bnJldi54bWxEj09rAkEMxe8Fv8MQwVudrViR1VGKKHho&#10;xX94TnfSncWdzLIz6vrtm0Oht4S8vPd+82Xna3WnNlaBDbwNM1DERbAVlwbOp83rFFRMyBbrwGTg&#10;SRGWi97LHHMbHnyg+zGVSkw45mjApdTkWsfCkcc4DA2x3H5C6zHJ2pbatvgQc1/rUZZNtMeKJcFh&#10;QytHxfV48wYuh/3nF57Sd7VbX3fdyK6Cd09jBv3uYwYqUZf+xX/fWyv138dTARAcmUEv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17HKMYAAADeAAAADwAAAAAAAAAAAAAA&#10;AACfAgAAZHJzL2Rvd25yZXYueG1sUEsFBgAAAAAEAAQA9wAAAJIDAAAAAA==&#10;">
                        <v:imagedata r:id="rId58" o:title=""/>
                      </v:shape>
                      <v:shape id="图片 15481" o:spid="_x0000_s1050" type="#_x0000_t75" style="position:absolute;left:-3176;top:11743;width:16738;height:196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SYrPCAAAA3gAAAA8AAABkcnMvZG93bnJldi54bWxET0uLwjAQvgv+hzCCN00Vd5FqFBEFDyrr&#10;A89jMzbFZlKaqPXfbxYWvM3H95zpvLGleFLtC8cKBv0EBHHmdMG5gvNp3RuD8AFZY+mYFLzJw3zW&#10;bk0x1e7FB3oeQy5iCPsUFZgQqlRKnxmy6PuuIo7czdUWQ4R1LnWNrxhuSzlMkm9pseDYYLCipaHs&#10;fnxYBZfDz3aHp3At9qv7vhnqpbPmrVS30ywmIAI14SP+d290nP81Gg/g7514g5z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EmKzwgAAAN4AAAAPAAAAAAAAAAAAAAAAAJ8C&#10;AABkcnMvZG93bnJldi54bWxQSwUGAAAAAAQABAD3AAAAjgMAAAAA&#10;">
                        <v:imagedata r:id="rId58" o:title=""/>
                      </v:shape>
                      <v:shape id="图片 15482" o:spid="_x0000_s1051" type="#_x0000_t75" style="position:absolute;left:-1126;top:11743;width:16738;height:196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A/MTEAAAA3gAAAA8AAABkcnMvZG93bnJldi54bWxET01rwkAQvQv9D8sUejObhiqSukoJLfTQ&#10;iprS85gds8HsbMhuY/z3riD0No/3Ocv1aFsxUO8bxwqekxQEceV0w7WCn/JjugDhA7LG1jEpuJCH&#10;9ephssRcuzPvaNiHWsQQ9jkqMCF0uZS+MmTRJ64jjtzR9RZDhH0tdY/nGG5bmaXpXFpsODYY7Kgw&#10;VJ32f1bB72779Y1lODSb99NmzHThrLko9fQ4vr2CCDSGf/Hd/anj/NnLIoPbO/EGubo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jA/MTEAAAA3gAAAA8AAAAAAAAAAAAAAAAA&#10;nwIAAGRycy9kb3ducmV2LnhtbFBLBQYAAAAABAAEAPcAAACQAwAAAAA=&#10;">
                        <v:imagedata r:id="rId58" o:title=""/>
                      </v:shape>
                      <v:shape id="图片 15483" o:spid="_x0000_s1052" type="#_x0000_t75" style="position:absolute;left:854;top:11787;width:16738;height:196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MWV/EAAAA3gAAAA8AAABkcnMvZG93bnJldi54bWxET0trAjEQvhf6H8IUeutmtSqyGqVICz20&#10;4qP0PG7GzeJmsmzSffx7UxC8zcf3nOW6t5VoqfGlYwWjJAVBnDtdcqHg5/jxMgfhA7LGyjEpGMjD&#10;evX4sMRMu4731B5CIWII+wwVmBDqTEqfG7LoE1cTR+7sGoshwqaQusEuhttKjtN0Ji2WHBsM1rQx&#10;lF8Of1bB73739Y3HcCq375dtP9YbZ82g1PNT/7YAEagPd/HN/anj/Olk/gr/78Qb5Oo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eMWV/EAAAA3gAAAA8AAAAAAAAAAAAAAAAA&#10;nwIAAGRycy9kb3ducmV2LnhtbFBLBQYAAAAABAAEAPcAAACQAwAAAAA=&#10;">
                        <v:imagedata r:id="rId58" o:title=""/>
                      </v:shape>
                      <v:shape id="图片 15484" o:spid="_x0000_s1053" type="#_x0000_t75" style="position:absolute;left:2904;top:11830;width:16738;height:196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lwSvCAAAA3gAAAA8AAABkcnMvZG93bnJldi54bWxET0uLwjAQvgv7H8IseNN0RaVUoyyyggcV&#10;X3gem9mm2ExKE7X+e7Ow4G0+vudM562txJ0aXzpW8NVPQBDnTpdcKDgdl70UhA/IGivHpOBJHuaz&#10;j84UM+0evKf7IRQihrDPUIEJoc6k9Lkhi77vauLI/brGYoiwKaRu8BHDbSUHSTKWFkuODQZrWhjK&#10;r4ebVXDe79YbPIZLuf25btuBXjhrnkp1P9vvCYhAbXiL/90rHeePhukQ/t6JN8jZ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4ZcErwgAAAN4AAAAPAAAAAAAAAAAAAAAAAJ8C&#10;AABkcnMvZG93bnJldi54bWxQSwUGAAAAAAQABAD3AAAAjgMAAAAA&#10;">
                        <v:imagedata r:id="rId58" o:title=""/>
                      </v:shape>
                      <v:shape id="图片 15485" o:spid="_x0000_s1054" type="#_x0000_t75" style="position:absolute;left:4997;top:11831;width:16738;height:196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pZLDCAAAA3gAAAA8AAABkcnMvZG93bnJldi54bWxET0uLwjAQvi/sfwiz4G1NV1RKNcoiK3hQ&#10;8YXnsZltis2kNFHrvzeC4G0+vueMp62txJUaXzpW8NNNQBDnTpdcKDjs598pCB+QNVaOScGdPEwn&#10;nx9jzLS78Zauu1CIGMI+QwUmhDqT0ueGLPquq4kj9+8aiyHCppC6wVsMt5XsJclQWiw5NhisaWYo&#10;P+8uVsFxu1mucB9O5frvvG57euasuSvV+Wp/RyACteEtfrkXOs4f9NMBPN+JN8jJ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KWSwwgAAAN4AAAAPAAAAAAAAAAAAAAAAAJ8C&#10;AABkcnMvZG93bnJldi54bWxQSwUGAAAAAAQABAD3AAAAjgMAAAAA&#10;">
                        <v:imagedata r:id="rId58" o:title=""/>
                      </v:shape>
                      <v:shape id="图片 15486" o:spid="_x0000_s1055" type="#_x0000_t75" style="position:absolute;left:7031;top:11831;width:16738;height:196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7+sfEAAAA3gAAAA8AAABkcnMvZG93bnJldi54bWxET01rwkAQvRf8D8sIvdWNoYpEV5FgoYcq&#10;VUvPY3bMBrOzIbs1yb/vFgre5vE+Z7XpbS3u1PrKsYLpJAFBXDhdcang6/z2sgDhA7LG2jEpGMjD&#10;Zj16WmGmXcdHup9CKWII+wwVmBCaTEpfGLLoJ64hjtzVtRZDhG0pdYtdDLe1TJNkLi1WHBsMNpQb&#10;Km6nH6vg+/j5scdzuFSH3e3Qpzp31gxKPY/77RJEoD48xP/udx3nz14Xc/h7J94g1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f7+sfEAAAA3gAAAA8AAAAAAAAAAAAAAAAA&#10;nwIAAGRycy9kb3ducmV2LnhtbFBLBQYAAAAABAAEAPcAAACQAwAAAAA=&#10;">
                        <v:imagedata r:id="rId58" o:title=""/>
                      </v:shape>
                    </v:group>
                    <v:group id="组合 15487" o:spid="_x0000_s1056" style="position:absolute;left:16355;top:4454;width:5816;height:16705" coordorigin="16355,4454" coordsize="5297,167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blW8UAAADeAAAADwAAAGRycy9kb3ducmV2LnhtbERPS2vCQBC+C/6HZQRv&#10;dRNbH0RXEWlLDyL4APE2ZMckmJ0N2TWJ/75bKHibj+85y3VnStFQ7QrLCuJRBII4tbrgTMH59PU2&#10;B+E8ssbSMil4koP1qt9bYqJtywdqjj4TIYRdggpy76tESpfmZNCNbEUcuJutDfoA60zqGtsQbko5&#10;jqKpNFhwaMixom1O6f34MAq+W2w37/Fns7vfts/rabK/7GJSajjoNgsQnjr/Ev+7f3SYP/mYz+D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G5VvFAAAA3gAA&#10;AA8AAAAAAAAAAAAAAAAAqgIAAGRycy9kb3ducmV2LnhtbFBLBQYAAAAABAAEAPoAAACcAwAAAAA=&#10;">
                      <v:shape id="图片 15488" o:spid="_x0000_s1057" type="#_x0000_t75" style="position:absolute;left:8926;top:11886;width:16685;height:182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4tvrJAAAA3gAAAA8AAABkcnMvZG93bnJldi54bWxEj09rwkAQxe+C32GZQm+6UVor0VVEaSkI&#10;gukfehyyY5KanQ3ZVdN+eucgeJvhvXnvN/Nl52p1pjZUng2Mhgko4tzbigsDnx+vgymoEJEt1p7J&#10;wB8FWC76vTmm1l94T+csFkpCOKRooIyxSbUOeUkOw9A3xKIdfOswytoW2rZ4kXBX63GSTLTDiqWh&#10;xIbWJeXH7OQMHKv/0Zd+221/f/Zbyr53m5futDHm8aFbzUBF6uLdfLt+t4L//DQVXnlHZtCLK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Zvi2+skAAADeAAAADwAAAAAAAAAA&#10;AAAAAACfAgAAZHJzL2Rvd25yZXYueG1sUEsFBgAAAAAEAAQA9wAAAJUDAAAAAA==&#10;">
                        <v:imagedata r:id="rId59" o:title=""/>
                        <v:path arrowok="t"/>
                      </v:shape>
                      <v:shape id="图片 15489" o:spid="_x0000_s1058" type="#_x0000_t75" style="position:absolute;left:10747;top:11882;width:16685;height:182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0E2HGAAAA3gAAAA8AAABkcnMvZG93bnJldi54bWxET01rwkAQvRf6H5YpeKubFK2aZhWptAiC&#10;YNTS45CdJtHsbMiumvbXuwXB2zze56SzztTiTK2rLCuI+xEI4tzqigsFu+3H8xiE88gaa8uk4Jcc&#10;zKaPDykm2l54Q+fMFyKEsEtQQel9k0jp8pIMur5tiAP3Y1uDPsC2kLrFSwg3tXyJoldpsOLQUGJD&#10;7yXlx+xkFByrv3gvP9erw/dmRdnXejHqTgulek/d/A2Ep87fxTf3Uof5w8F4Av/vhBvk9A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bQTYcYAAADeAAAADwAAAAAAAAAAAAAA&#10;AACfAgAAZHJzL2Rvd25yZXYueG1sUEsFBgAAAAAEAAQA9wAAAJIDAAAAAA==&#10;">
                        <v:imagedata r:id="rId59" o:title=""/>
                        <v:path arrowok="t"/>
                      </v:shape>
                      <v:shape id="图片 15490" o:spid="_x0000_s1059" type="#_x0000_t75" style="position:absolute;left:12395;top:11902;width:16685;height:182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XLCHJAAAA3gAAAA8AAABkcnMvZG93bnJldi54bWxEj0FrwkAQhe8F/8MyQm91o7Tapq5SFKUg&#10;CMa29Dhkp0lqdjZkV43++s5B6G2GefPe+6bzztXqRG2oPBsYDhJQxLm3FRcGPvarh2dQISJbrD2T&#10;gQsFmM96d1NMrT/zjk5ZLJSYcEjRQBljk2od8pIchoFviOX241uHUda20LbFs5i7Wo+SZKwdViwJ&#10;JTa0KCk/ZEdn4FBdh596vd38fu82lH1tl5PuuDTmvt+9vYKK1MV/8e373Ur9p8cXARAcmUHP/g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HVcsIckAAADeAAAADwAAAAAAAAAA&#10;AAAAAACfAgAAZHJzL2Rvd25yZXYueG1sUEsFBgAAAAAEAAQA9wAAAJUDAAAAAA==&#10;">
                        <v:imagedata r:id="rId59" o:title=""/>
                        <v:path arrowok="t"/>
                      </v:shape>
                    </v:group>
                  </v:group>
                  <v:shape id="图片 15491" o:spid="_x0000_s1060" type="#_x0000_t75" style="position:absolute;left:14851;top:11835;width:16771;height:199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dtTDFAAAA3gAAAA8AAABkcnMvZG93bnJldi54bWxET0trAjEQvhf8D2EEbzVrfWBXo7QFUcFD&#10;3Rb0OGzG3dXNZEmirv++KRR6m4/vOfNla2pxI+crywoG/QQEcW51xYWC76/V8xSED8gaa8uk4EEe&#10;lovO0xxTbe+8p1sWChFD2KeooAyhSaX0eUkGfd82xJE7WWcwROgKqR3eY7ip5UuSTKTBimNDiQ19&#10;lJRfsqtRMMraiT2Yz/N+y243Pb4PN+uKlep127cZiEBt+Bf/uTc6zh+PXgfw+068QS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HbUwxQAAAN4AAAAPAAAAAAAAAAAAAAAA&#10;AJ8CAABkcnMvZG93bnJldi54bWxQSwUGAAAAAAQABAD3AAAAkQMAAAAA&#10;">
                    <v:imagedata r:id="rId60" o:title=""/>
                    <v:path arrowok="t"/>
                  </v:shape>
                  <v:shape id="图片 15492" o:spid="_x0000_s1061" type="#_x0000_t75" style="position:absolute;left:16878;top:11834;width:16771;height:199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PK0fFAAAA3gAAAA8AAABkcnMvZG93bnJldi54bWxET01rAjEQvQv9D2EKvWm2VsWuRrEFqYKH&#10;ui3ocdiMu1s3kyWJuv33RhC8zeN9znTemlqcyfnKsoLXXgKCOLe64kLB78+yOwbhA7LG2jIp+CcP&#10;89lTZ4qpthfe0jkLhYgh7FNUUIbQpFL6vCSDvmcb4sgdrDMYInSF1A4vMdzUsp8kI2mw4thQYkOf&#10;JeXH7GQUDLJ2ZHfm+2+7ZrcZ7z/eVl8VK/Xy3C4mIAK14SG+u1c6zh8O3vtweyfeIG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zytHxQAAAN4AAAAPAAAAAAAAAAAAAAAA&#10;AJ8CAABkcnMvZG93bnJldi54bWxQSwUGAAAAAAQABAD3AAAAkQMAAAAA&#10;">
                    <v:imagedata r:id="rId60" o:title=""/>
                    <v:path arrowok="t"/>
                  </v:shape>
                  <v:shape id="图片 15493" o:spid="_x0000_s1062" type="#_x0000_t75" style="position:absolute;left:18882;top:11835;width:16771;height:199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DjtzFAAAA3gAAAA8AAABkcnMvZG93bnJldi54bWxET0trAjEQvgv+hzCCN836qNitUVSQWvBQ&#10;t4X2OGymu6ubyZJE3f57IxR6m4/vOYtVa2pxJecrywpGwwQEcW51xYWCz4/dYA7CB2SNtWVS8Ese&#10;VstuZ4Gptjc+0jULhYgh7FNUUIbQpFL6vCSDfmgb4sj9WGcwROgKqR3eYrip5ThJZtJgxbGhxIa2&#10;JeXn7GIUTLN2Zr/M++n4xu4w/95M9q8VK9XvtesXEIHa8C/+c+91nP80fZ7A4514g1z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g47cxQAAAN4AAAAPAAAAAAAAAAAAAAAA&#10;AJ8CAABkcnMvZG93bnJldi54bWxQSwUGAAAAAAQABAD3AAAAkQMAAAAA&#10;">
                    <v:imagedata r:id="rId60" o:title=""/>
                    <v:path arrowok="t"/>
                  </v:shape>
                </v:group>
                <v:shape id="图片 15494" o:spid="_x0000_s1063" type="#_x0000_t75" style="position:absolute;left:28283;top:4399;width:4012;height:16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p2rjEAAAA3gAAAA8AAABkcnMvZG93bnJldi54bWxET81qwkAQvhd8h2UEb3WTmBaNbkIRCgml&#10;h6oPMGTHJJidjdlV07fvFgq9zcf3O7tiMr240+g6ywriZQSCuLa640bB6fj+vAbhPLLG3jIp+CYH&#10;RT572mGm7YO/6H7wjQgh7DJU0Ho/ZFK6uiWDbmkH4sCd7WjQBzg2Uo/4COGml0kUvUqDHYeGFgfa&#10;t1RfDjejoJriFe/ZYnK7lB/9Na3O5Wel1GI+vW1BeJr8v/jPXeow/yXdpPD7TrhB5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pp2rjEAAAA3gAAAA8AAAAAAAAAAAAAAAAA&#10;nwIAAGRycy9kb3ducmV2LnhtbFBLBQYAAAAABAAEAPcAAACQAwAAAAA=&#10;">
                  <v:imagedata r:id="rId61" o:title=""/>
                </v:shape>
              </v:group>
            </w:pict>
          </mc:Fallback>
        </mc:AlternateContent>
      </w:r>
    </w:p>
    <w:tbl>
      <w:tblPr>
        <w:tblStyle w:val="a9"/>
        <w:tblpPr w:leftFromText="180" w:rightFromText="180" w:vertAnchor="text" w:horzAnchor="page" w:tblpX="7038" w:tblpY="205"/>
        <w:tblOverlap w:val="never"/>
        <w:tblW w:w="2693" w:type="dxa"/>
        <w:tblLayout w:type="fixed"/>
        <w:tblLook w:val="04A0" w:firstRow="1" w:lastRow="0" w:firstColumn="1" w:lastColumn="0" w:noHBand="0" w:noVBand="1"/>
      </w:tblPr>
      <w:tblGrid>
        <w:gridCol w:w="1471"/>
        <w:gridCol w:w="1222"/>
      </w:tblGrid>
      <w:tr w:rsidR="008171A5" w14:paraId="27147AC3" w14:textId="77777777" w:rsidTr="008171A5">
        <w:tc>
          <w:tcPr>
            <w:tcW w:w="2693" w:type="dxa"/>
            <w:gridSpan w:val="2"/>
            <w:tcBorders>
              <w:top w:val="single" w:sz="8" w:space="0" w:color="4F81BD"/>
              <w:left w:val="single" w:sz="8" w:space="0" w:color="4F81BD"/>
              <w:bottom w:val="single" w:sz="4" w:space="0" w:color="FFFFFF"/>
              <w:right w:val="single" w:sz="8" w:space="0" w:color="4F81BD"/>
            </w:tcBorders>
            <w:shd w:val="clear" w:color="auto" w:fill="4F81BD"/>
          </w:tcPr>
          <w:p w14:paraId="6F2CDC83" w14:textId="77777777" w:rsidR="008171A5" w:rsidRDefault="008171A5" w:rsidP="008171A5">
            <w:pPr>
              <w:jc w:val="center"/>
              <w:rPr>
                <w:rFonts w:asciiTheme="minorHAnsi" w:hAnsi="Tahoma" w:cs="Tahoma"/>
                <w:color w:val="FFFFFF"/>
              </w:rPr>
            </w:pPr>
            <w:r>
              <w:rPr>
                <w:rFonts w:asciiTheme="minorHAnsi" w:hAnsi="Tahoma" w:cs="Tahoma"/>
                <w:color w:val="FFFFFF"/>
              </w:rPr>
              <w:t>OSP5200</w:t>
            </w:r>
          </w:p>
        </w:tc>
      </w:tr>
      <w:tr w:rsidR="008171A5" w14:paraId="333A6EF4" w14:textId="77777777" w:rsidTr="008171A5">
        <w:tc>
          <w:tcPr>
            <w:tcW w:w="1471" w:type="dxa"/>
            <w:tcBorders>
              <w:top w:val="single" w:sz="4" w:space="0" w:color="FFFFFF"/>
              <w:left w:val="single" w:sz="8" w:space="0" w:color="4F81BD"/>
              <w:bottom w:val="single" w:sz="8" w:space="0" w:color="4F81BD"/>
              <w:right w:val="single" w:sz="8" w:space="0" w:color="4F81BD"/>
            </w:tcBorders>
            <w:shd w:val="clear" w:color="auto" w:fill="B8CCE4"/>
          </w:tcPr>
          <w:p w14:paraId="57B65757" w14:textId="77777777" w:rsidR="008171A5" w:rsidRDefault="008171A5" w:rsidP="008171A5">
            <w:pPr>
              <w:rPr>
                <w:rFonts w:asciiTheme="minorHAnsi" w:hAnsi="Tahoma" w:cs="Tahoma"/>
                <w:color w:val="000000"/>
              </w:rPr>
            </w:pPr>
            <w:r>
              <w:rPr>
                <w:rFonts w:asciiTheme="minorHAnsi" w:hAnsi="Tahoma" w:cs="Tahoma"/>
                <w:color w:val="000000"/>
              </w:rPr>
              <w:t>占用空间</w:t>
            </w:r>
          </w:p>
        </w:tc>
        <w:tc>
          <w:tcPr>
            <w:tcW w:w="1222" w:type="dxa"/>
            <w:tcBorders>
              <w:top w:val="single" w:sz="4" w:space="0" w:color="FFFFFF"/>
              <w:left w:val="single" w:sz="8" w:space="0" w:color="4F81BD"/>
              <w:bottom w:val="single" w:sz="8" w:space="0" w:color="4F81BD"/>
              <w:right w:val="single" w:sz="8" w:space="0" w:color="4F81BD"/>
            </w:tcBorders>
            <w:shd w:val="clear" w:color="auto" w:fill="B8CCE4"/>
          </w:tcPr>
          <w:p w14:paraId="09418FE8" w14:textId="77777777" w:rsidR="008171A5" w:rsidRDefault="008171A5" w:rsidP="008171A5">
            <w:pPr>
              <w:rPr>
                <w:rFonts w:asciiTheme="minorHAnsi" w:hAnsi="Tahoma" w:cs="Tahoma"/>
                <w:color w:val="000000"/>
              </w:rPr>
            </w:pPr>
            <w:r>
              <w:rPr>
                <w:rFonts w:asciiTheme="minorHAnsi" w:hAnsi="Tahoma" w:cs="Tahoma"/>
                <w:color w:val="000000"/>
              </w:rPr>
              <w:t>5U</w:t>
            </w:r>
          </w:p>
        </w:tc>
      </w:tr>
      <w:tr w:rsidR="008171A5" w14:paraId="48506CBE" w14:textId="77777777" w:rsidTr="008171A5">
        <w:tc>
          <w:tcPr>
            <w:tcW w:w="1471" w:type="dxa"/>
            <w:tcBorders>
              <w:top w:val="single" w:sz="8" w:space="0" w:color="4F81BD"/>
              <w:left w:val="single" w:sz="8" w:space="0" w:color="4F81BD"/>
              <w:bottom w:val="single" w:sz="8" w:space="0" w:color="4F81BD"/>
              <w:right w:val="single" w:sz="8" w:space="0" w:color="4F81BD"/>
            </w:tcBorders>
            <w:shd w:val="clear" w:color="auto" w:fill="FFFFFF"/>
          </w:tcPr>
          <w:p w14:paraId="63BF5EE8" w14:textId="77777777" w:rsidR="008171A5" w:rsidRDefault="008171A5" w:rsidP="008171A5">
            <w:pPr>
              <w:rPr>
                <w:rFonts w:asciiTheme="minorHAnsi" w:hAnsi="Tahoma" w:cs="Tahoma"/>
                <w:color w:val="000000"/>
              </w:rPr>
            </w:pPr>
            <w:r>
              <w:rPr>
                <w:rFonts w:asciiTheme="minorHAnsi" w:hAnsi="Tahoma" w:cs="Tahoma"/>
                <w:color w:val="000000"/>
              </w:rPr>
              <w:t>业务</w:t>
            </w:r>
            <w:r>
              <w:rPr>
                <w:rFonts w:asciiTheme="minorHAnsi" w:hAnsi="Tahoma" w:cs="Tahoma" w:hint="eastAsia"/>
                <w:color w:val="000000"/>
              </w:rPr>
              <w:t>槽位</w:t>
            </w:r>
          </w:p>
        </w:tc>
        <w:tc>
          <w:tcPr>
            <w:tcW w:w="1222" w:type="dxa"/>
            <w:tcBorders>
              <w:top w:val="single" w:sz="8" w:space="0" w:color="4F81BD"/>
              <w:left w:val="single" w:sz="8" w:space="0" w:color="4F81BD"/>
              <w:bottom w:val="single" w:sz="8" w:space="0" w:color="4F81BD"/>
              <w:right w:val="single" w:sz="8" w:space="0" w:color="4F81BD"/>
            </w:tcBorders>
            <w:shd w:val="clear" w:color="auto" w:fill="FFFFFF"/>
          </w:tcPr>
          <w:p w14:paraId="3FA8C312" w14:textId="77777777" w:rsidR="008171A5" w:rsidRDefault="008171A5" w:rsidP="008171A5">
            <w:pPr>
              <w:rPr>
                <w:rFonts w:asciiTheme="minorHAnsi" w:hAnsi="Tahoma" w:cs="Tahoma"/>
                <w:color w:val="000000"/>
              </w:rPr>
            </w:pPr>
            <w:r>
              <w:rPr>
                <w:rFonts w:asciiTheme="minorHAnsi" w:hAnsi="Tahoma" w:cs="Tahoma"/>
                <w:color w:val="000000"/>
              </w:rPr>
              <w:t>20</w:t>
            </w:r>
          </w:p>
        </w:tc>
      </w:tr>
      <w:tr w:rsidR="008171A5" w14:paraId="1E991DD8" w14:textId="77777777" w:rsidTr="008171A5">
        <w:tc>
          <w:tcPr>
            <w:tcW w:w="1471" w:type="dxa"/>
            <w:tcBorders>
              <w:top w:val="single" w:sz="8" w:space="0" w:color="4F81BD"/>
              <w:left w:val="single" w:sz="8" w:space="0" w:color="4F81BD"/>
              <w:bottom w:val="single" w:sz="8" w:space="0" w:color="4F81BD"/>
              <w:right w:val="single" w:sz="8" w:space="0" w:color="4F81BD"/>
            </w:tcBorders>
            <w:shd w:val="clear" w:color="auto" w:fill="B8CCE4"/>
          </w:tcPr>
          <w:p w14:paraId="5068A1BE" w14:textId="77777777" w:rsidR="008171A5" w:rsidRDefault="008171A5" w:rsidP="008171A5">
            <w:pPr>
              <w:rPr>
                <w:rFonts w:asciiTheme="minorHAnsi" w:hAnsi="Tahoma" w:cs="Tahoma"/>
                <w:color w:val="000000"/>
              </w:rPr>
            </w:pPr>
            <w:r>
              <w:rPr>
                <w:rFonts w:asciiTheme="minorHAnsi" w:hAnsi="Tahoma" w:cs="Tahoma"/>
                <w:color w:val="000000"/>
              </w:rPr>
              <w:t>满载功耗</w:t>
            </w:r>
          </w:p>
        </w:tc>
        <w:tc>
          <w:tcPr>
            <w:tcW w:w="1222" w:type="dxa"/>
            <w:tcBorders>
              <w:top w:val="single" w:sz="8" w:space="0" w:color="4F81BD"/>
              <w:left w:val="single" w:sz="8" w:space="0" w:color="4F81BD"/>
              <w:bottom w:val="single" w:sz="8" w:space="0" w:color="4F81BD"/>
              <w:right w:val="single" w:sz="8" w:space="0" w:color="4F81BD"/>
            </w:tcBorders>
            <w:shd w:val="clear" w:color="auto" w:fill="B8CCE4"/>
          </w:tcPr>
          <w:p w14:paraId="5911E55E" w14:textId="77777777" w:rsidR="008171A5" w:rsidRDefault="008171A5" w:rsidP="00953003">
            <w:pPr>
              <w:rPr>
                <w:rFonts w:asciiTheme="minorHAnsi" w:hAnsi="Tahoma" w:cs="Tahoma"/>
                <w:color w:val="000000"/>
              </w:rPr>
            </w:pPr>
            <w:r>
              <w:rPr>
                <w:rFonts w:asciiTheme="minorHAnsi" w:hAnsi="Tahoma" w:cs="Tahoma"/>
                <w:color w:val="000000"/>
              </w:rPr>
              <w:t>&lt;</w:t>
            </w:r>
            <w:r w:rsidR="00953003">
              <w:rPr>
                <w:rFonts w:asciiTheme="minorHAnsi" w:hAnsi="Tahoma" w:cs="Tahoma"/>
                <w:color w:val="000000"/>
              </w:rPr>
              <w:t>40</w:t>
            </w:r>
            <w:r>
              <w:rPr>
                <w:rFonts w:asciiTheme="minorHAnsi" w:hAnsi="Tahoma" w:cs="Tahoma"/>
                <w:color w:val="000000"/>
              </w:rPr>
              <w:t>0W</w:t>
            </w:r>
          </w:p>
        </w:tc>
      </w:tr>
    </w:tbl>
    <w:p w14:paraId="731AA103" w14:textId="77777777" w:rsidR="00E50A9A" w:rsidRDefault="00E50A9A" w:rsidP="00CA3D33">
      <w:pPr>
        <w:spacing w:line="360" w:lineRule="auto"/>
        <w:jc w:val="left"/>
        <w:rPr>
          <w:color w:val="FF0000"/>
        </w:rPr>
      </w:pPr>
    </w:p>
    <w:p w14:paraId="5F9FDD1C" w14:textId="77777777" w:rsidR="00E50A9A" w:rsidRDefault="00E50A9A" w:rsidP="00CA3D33">
      <w:pPr>
        <w:spacing w:line="360" w:lineRule="auto"/>
        <w:jc w:val="left"/>
        <w:rPr>
          <w:color w:val="FF0000"/>
        </w:rPr>
      </w:pPr>
    </w:p>
    <w:p w14:paraId="12F2601A" w14:textId="77777777" w:rsidR="00CE7A6F" w:rsidRDefault="00CE7A6F" w:rsidP="00CA3D33">
      <w:pPr>
        <w:spacing w:line="360" w:lineRule="auto"/>
        <w:jc w:val="left"/>
        <w:rPr>
          <w:color w:val="FF0000"/>
        </w:rPr>
      </w:pPr>
    </w:p>
    <w:p w14:paraId="775D929E" w14:textId="77777777" w:rsidR="00E50A9A" w:rsidRDefault="00E50A9A" w:rsidP="00CA3D33">
      <w:pPr>
        <w:spacing w:line="360" w:lineRule="auto"/>
        <w:jc w:val="left"/>
        <w:rPr>
          <w:color w:val="FF0000"/>
        </w:rPr>
      </w:pPr>
    </w:p>
    <w:p w14:paraId="5BCEBB0C" w14:textId="77777777" w:rsidR="008171A5" w:rsidRDefault="008171A5" w:rsidP="00CA3D33">
      <w:pPr>
        <w:spacing w:line="360" w:lineRule="auto"/>
        <w:jc w:val="left"/>
        <w:rPr>
          <w:color w:val="FF0000"/>
        </w:rPr>
      </w:pPr>
    </w:p>
    <w:p w14:paraId="24EA9ABF" w14:textId="77777777" w:rsidR="00116690" w:rsidRDefault="00116690" w:rsidP="00CA3D33">
      <w:pPr>
        <w:spacing w:line="360" w:lineRule="auto"/>
        <w:jc w:val="left"/>
        <w:rPr>
          <w:color w:val="FF0000"/>
        </w:rPr>
      </w:pPr>
    </w:p>
    <w:p w14:paraId="573F4DA1" w14:textId="4711F3D0" w:rsidR="00CE7A6F" w:rsidRDefault="00CE7A6F" w:rsidP="00CA3D33">
      <w:pPr>
        <w:spacing w:line="360" w:lineRule="auto"/>
        <w:jc w:val="left"/>
        <w:rPr>
          <w:color w:val="FF0000"/>
        </w:rPr>
      </w:pPr>
    </w:p>
    <w:p w14:paraId="3291F4D4" w14:textId="39873B3C" w:rsidR="00E34E50" w:rsidRPr="00CA3D33" w:rsidRDefault="00E34E50" w:rsidP="00CA3D33">
      <w:pPr>
        <w:spacing w:line="360" w:lineRule="auto"/>
        <w:jc w:val="left"/>
        <w:rPr>
          <w:rFonts w:ascii="华文细黑" w:eastAsia="华文细黑" w:hAnsi="华文细黑" w:cs="Arial"/>
          <w:b/>
          <w:sz w:val="24"/>
          <w:szCs w:val="21"/>
        </w:rPr>
      </w:pPr>
      <w:r w:rsidRPr="00CA3D33">
        <w:rPr>
          <w:rFonts w:ascii="华文细黑" w:eastAsia="华文细黑" w:hAnsi="华文细黑" w:cs="Arial"/>
          <w:b/>
          <w:sz w:val="24"/>
          <w:szCs w:val="21"/>
        </w:rPr>
        <w:t>典型应用</w:t>
      </w:r>
    </w:p>
    <w:p w14:paraId="1952E04C" w14:textId="3AC34CF1" w:rsidR="0005465A" w:rsidRPr="009D2771" w:rsidRDefault="00086FEA" w:rsidP="00E34E50">
      <w:r>
        <w:rPr>
          <w:noProof/>
        </w:rPr>
        <w:drawing>
          <wp:inline distT="0" distB="0" distL="0" distR="0" wp14:anchorId="6FEEE914" wp14:editId="00016328">
            <wp:extent cx="6398273" cy="2428646"/>
            <wp:effectExtent l="0" t="0" r="2540" b="0"/>
            <wp:docPr id="15669" name="图片 15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64473" cy="2453774"/>
                    </a:xfrm>
                    <a:prstGeom prst="rect">
                      <a:avLst/>
                    </a:prstGeom>
                    <a:noFill/>
                    <a:ln>
                      <a:noFill/>
                    </a:ln>
                  </pic:spPr>
                </pic:pic>
              </a:graphicData>
            </a:graphic>
          </wp:inline>
        </w:drawing>
      </w:r>
    </w:p>
    <w:sectPr w:rsidR="0005465A" w:rsidRPr="009D2771" w:rsidSect="00F1513A">
      <w:headerReference w:type="default" r:id="rId63"/>
      <w:footerReference w:type="even" r:id="rId64"/>
      <w:footerReference w:type="default" r:id="rId65"/>
      <w:pgSz w:w="11906" w:h="16838"/>
      <w:pgMar w:top="1560" w:right="1106" w:bottom="1135" w:left="1259" w:header="851" w:footer="476"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61415D" w14:textId="77777777" w:rsidR="001472FC" w:rsidRDefault="001472FC">
      <w:r>
        <w:separator/>
      </w:r>
    </w:p>
  </w:endnote>
  <w:endnote w:type="continuationSeparator" w:id="0">
    <w:p w14:paraId="7A167458" w14:textId="77777777" w:rsidR="001472FC" w:rsidRDefault="00147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华文细黑">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2F4CB8" w14:textId="77777777" w:rsidR="002571AA" w:rsidRDefault="002571AA">
    <w:pPr>
      <w:pStyle w:val="a7"/>
      <w:framePr w:h="0" w:wrap="around" w:vAnchor="text" w:hAnchor="margin" w:xAlign="right" w:y="1"/>
      <w:rPr>
        <w:rStyle w:val="a4"/>
      </w:rPr>
    </w:pPr>
    <w:r>
      <w:fldChar w:fldCharType="begin"/>
    </w:r>
    <w:r>
      <w:rPr>
        <w:rStyle w:val="a4"/>
      </w:rPr>
      <w:instrText xml:space="preserve">PAGE  </w:instrText>
    </w:r>
    <w:r>
      <w:fldChar w:fldCharType="end"/>
    </w:r>
  </w:p>
  <w:p w14:paraId="529EDFB2" w14:textId="77777777" w:rsidR="002571AA" w:rsidRDefault="002571AA">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384F15" w14:textId="77777777" w:rsidR="00F1513A" w:rsidRPr="00F1513A" w:rsidRDefault="00521F26" w:rsidP="00F1513A">
    <w:pPr>
      <w:pStyle w:val="a7"/>
      <w:rPr>
        <w:sz w:val="16"/>
      </w:rPr>
    </w:pPr>
    <w:r w:rsidRPr="00F1513A">
      <w:rPr>
        <w:noProof/>
        <w:sz w:val="16"/>
      </w:rPr>
      <w:drawing>
        <wp:anchor distT="0" distB="0" distL="114300" distR="114300" simplePos="0" relativeHeight="251658752" behindDoc="0" locked="0" layoutInCell="1" allowOverlap="1" wp14:anchorId="73E8AD0B" wp14:editId="404378FB">
          <wp:simplePos x="0" y="0"/>
          <wp:positionH relativeFrom="column">
            <wp:posOffset>4216400</wp:posOffset>
          </wp:positionH>
          <wp:positionV relativeFrom="paragraph">
            <wp:posOffset>9525</wp:posOffset>
          </wp:positionV>
          <wp:extent cx="1828800" cy="286385"/>
          <wp:effectExtent l="0" t="0" r="0" b="0"/>
          <wp:wrapNone/>
          <wp:docPr id="5" name="图片 5"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未标题-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286385"/>
                  </a:xfrm>
                  <a:prstGeom prst="rect">
                    <a:avLst/>
                  </a:prstGeom>
                  <a:noFill/>
                  <a:ln>
                    <a:noFill/>
                  </a:ln>
                </pic:spPr>
              </pic:pic>
            </a:graphicData>
          </a:graphic>
          <wp14:sizeRelH relativeFrom="page">
            <wp14:pctWidth>0</wp14:pctWidth>
          </wp14:sizeRelH>
          <wp14:sizeRelV relativeFrom="page">
            <wp14:pctHeight>0</wp14:pctHeight>
          </wp14:sizeRelV>
        </wp:anchor>
      </w:drawing>
    </w:r>
    <w:r w:rsidR="00F1513A" w:rsidRPr="00F1513A">
      <w:rPr>
        <w:rFonts w:hint="eastAsia"/>
        <w:sz w:val="16"/>
      </w:rPr>
      <w:t>公司地址：湖北省武汉市</w:t>
    </w:r>
    <w:proofErr w:type="gramStart"/>
    <w:r w:rsidR="00F1513A" w:rsidRPr="00F1513A">
      <w:rPr>
        <w:rFonts w:hint="eastAsia"/>
        <w:sz w:val="16"/>
      </w:rPr>
      <w:t>江夏区藏龙</w:t>
    </w:r>
    <w:proofErr w:type="gramEnd"/>
    <w:r w:rsidR="00F1513A" w:rsidRPr="00F1513A">
      <w:rPr>
        <w:rFonts w:hint="eastAsia"/>
        <w:sz w:val="16"/>
      </w:rPr>
      <w:t>岛</w:t>
    </w:r>
    <w:proofErr w:type="gramStart"/>
    <w:r w:rsidR="00F1513A" w:rsidRPr="00F1513A">
      <w:rPr>
        <w:rFonts w:hint="eastAsia"/>
        <w:sz w:val="16"/>
      </w:rPr>
      <w:t>开发区潭湖路</w:t>
    </w:r>
    <w:proofErr w:type="gramEnd"/>
    <w:r w:rsidR="00F1513A" w:rsidRPr="00F1513A">
      <w:rPr>
        <w:rFonts w:hint="eastAsia"/>
        <w:sz w:val="16"/>
      </w:rPr>
      <w:t>1</w:t>
    </w:r>
    <w:r w:rsidR="00F1513A" w:rsidRPr="00F1513A">
      <w:rPr>
        <w:rFonts w:hint="eastAsia"/>
        <w:sz w:val="16"/>
      </w:rPr>
      <w:t>号</w:t>
    </w:r>
  </w:p>
  <w:p w14:paraId="023EC01C" w14:textId="77777777" w:rsidR="00F1513A" w:rsidRPr="00F1513A" w:rsidRDefault="00F1513A" w:rsidP="00F1513A">
    <w:pPr>
      <w:pStyle w:val="a7"/>
      <w:rPr>
        <w:sz w:val="16"/>
      </w:rPr>
    </w:pPr>
    <w:r w:rsidRPr="00F1513A">
      <w:rPr>
        <w:rFonts w:hint="eastAsia"/>
        <w:sz w:val="16"/>
      </w:rPr>
      <w:t>电</w:t>
    </w:r>
    <w:r w:rsidR="000A1084">
      <w:rPr>
        <w:rFonts w:hint="eastAsia"/>
        <w:sz w:val="16"/>
      </w:rPr>
      <w:t xml:space="preserve"> </w:t>
    </w:r>
    <w:r w:rsidR="000A1084">
      <w:rPr>
        <w:sz w:val="16"/>
      </w:rPr>
      <w:t xml:space="preserve">   </w:t>
    </w:r>
    <w:r w:rsidRPr="00F1513A">
      <w:rPr>
        <w:rFonts w:hint="eastAsia"/>
        <w:sz w:val="16"/>
      </w:rPr>
      <w:t>话：</w:t>
    </w:r>
    <w:r w:rsidRPr="00F1513A">
      <w:rPr>
        <w:rFonts w:hint="eastAsia"/>
        <w:sz w:val="16"/>
      </w:rPr>
      <w:t>027-8769</w:t>
    </w:r>
    <w:r w:rsidR="00E34E50">
      <w:rPr>
        <w:sz w:val="16"/>
      </w:rPr>
      <w:t>3452</w:t>
    </w:r>
  </w:p>
  <w:p w14:paraId="3C5C9FBB" w14:textId="77777777" w:rsidR="002571AA" w:rsidRPr="00F1513A" w:rsidRDefault="00F1513A" w:rsidP="00F1513A">
    <w:pPr>
      <w:pStyle w:val="a7"/>
      <w:rPr>
        <w:sz w:val="16"/>
      </w:rPr>
    </w:pPr>
    <w:r w:rsidRPr="00F1513A">
      <w:rPr>
        <w:rFonts w:hint="eastAsia"/>
        <w:sz w:val="16"/>
      </w:rPr>
      <w:t>网</w:t>
    </w:r>
    <w:r w:rsidR="000A1084">
      <w:rPr>
        <w:rFonts w:hint="eastAsia"/>
        <w:sz w:val="16"/>
      </w:rPr>
      <w:t xml:space="preserve"> </w:t>
    </w:r>
    <w:r w:rsidR="000A1084">
      <w:rPr>
        <w:sz w:val="16"/>
      </w:rPr>
      <w:t xml:space="preserve">   </w:t>
    </w:r>
    <w:r w:rsidRPr="00F1513A">
      <w:rPr>
        <w:rFonts w:hint="eastAsia"/>
        <w:sz w:val="16"/>
      </w:rPr>
      <w:t>址：</w:t>
    </w:r>
    <w:r w:rsidRPr="00F1513A">
      <w:rPr>
        <w:rFonts w:hint="eastAsia"/>
        <w:sz w:val="16"/>
      </w:rPr>
      <w:t>www.accelink.com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83F918" w14:textId="77777777" w:rsidR="001472FC" w:rsidRDefault="001472FC">
      <w:r>
        <w:separator/>
      </w:r>
    </w:p>
  </w:footnote>
  <w:footnote w:type="continuationSeparator" w:id="0">
    <w:p w14:paraId="4DB0EEB0" w14:textId="77777777" w:rsidR="001472FC" w:rsidRDefault="001472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3F300C" w14:textId="77777777" w:rsidR="002571AA" w:rsidRPr="00F1513A" w:rsidRDefault="00DD4B14" w:rsidP="00F1513A">
    <w:r>
      <w:rPr>
        <w:noProof/>
      </w:rPr>
      <w:drawing>
        <wp:anchor distT="0" distB="0" distL="114300" distR="114300" simplePos="0" relativeHeight="251659776" behindDoc="0" locked="0" layoutInCell="1" allowOverlap="1" wp14:anchorId="341DE01F" wp14:editId="792BDB80">
          <wp:simplePos x="0" y="0"/>
          <wp:positionH relativeFrom="margin">
            <wp:align>center</wp:align>
          </wp:positionH>
          <wp:positionV relativeFrom="margin">
            <wp:align>center</wp:align>
          </wp:positionV>
          <wp:extent cx="6058535" cy="1354455"/>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 cstate="print">
                    <a:lum bright="70000" contrast="-70000"/>
                    <a:extLst>
                      <a:ext uri="{28A0092B-C50C-407E-A947-70E740481C1C}">
                        <a14:useLocalDpi xmlns:a14="http://schemas.microsoft.com/office/drawing/2010/main" val="0"/>
                      </a:ext>
                    </a:extLst>
                  </a:blip>
                  <a:stretch>
                    <a:fillRect/>
                  </a:stretch>
                </pic:blipFill>
                <pic:spPr>
                  <a:xfrm>
                    <a:off x="0" y="0"/>
                    <a:ext cx="6058535" cy="1354455"/>
                  </a:xfrm>
                  <a:prstGeom prst="rect">
                    <a:avLst/>
                  </a:prstGeom>
                </pic:spPr>
              </pic:pic>
            </a:graphicData>
          </a:graphic>
          <wp14:sizeRelH relativeFrom="margin">
            <wp14:pctWidth>0</wp14:pctWidth>
          </wp14:sizeRelH>
          <wp14:sizeRelV relativeFrom="margin">
            <wp14:pctHeight>0</wp14:pctHeight>
          </wp14:sizeRelV>
        </wp:anchor>
      </w:drawing>
    </w:r>
    <w:r w:rsidR="00521F26" w:rsidRPr="00F1513A">
      <w:rPr>
        <w:noProof/>
      </w:rPr>
      <w:drawing>
        <wp:anchor distT="0" distB="0" distL="114300" distR="114300" simplePos="0" relativeHeight="251656704" behindDoc="0" locked="0" layoutInCell="1" allowOverlap="1" wp14:anchorId="2290C054" wp14:editId="262F0FB0">
          <wp:simplePos x="0" y="0"/>
          <wp:positionH relativeFrom="column">
            <wp:posOffset>-4445</wp:posOffset>
          </wp:positionH>
          <wp:positionV relativeFrom="paragraph">
            <wp:posOffset>-229870</wp:posOffset>
          </wp:positionV>
          <wp:extent cx="2094230" cy="680085"/>
          <wp:effectExtent l="0" t="0" r="1270" b="0"/>
          <wp:wrapNone/>
          <wp:docPr id="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2">
                    <a:extLst>
                      <a:ext uri="{28A0092B-C50C-407E-A947-70E740481C1C}">
                        <a14:useLocalDpi xmlns:a14="http://schemas.microsoft.com/office/drawing/2010/main" val="0"/>
                      </a:ext>
                    </a:extLst>
                  </a:blip>
                  <a:srcRect t="42319" b="42174"/>
                  <a:stretch>
                    <a:fillRect/>
                  </a:stretch>
                </pic:blipFill>
                <pic:spPr bwMode="auto">
                  <a:xfrm>
                    <a:off x="0" y="0"/>
                    <a:ext cx="2094230" cy="680085"/>
                  </a:xfrm>
                  <a:prstGeom prst="rect">
                    <a:avLst/>
                  </a:prstGeom>
                  <a:noFill/>
                  <a:ln>
                    <a:noFill/>
                  </a:ln>
                </pic:spPr>
              </pic:pic>
            </a:graphicData>
          </a:graphic>
          <wp14:sizeRelH relativeFrom="page">
            <wp14:pctWidth>0</wp14:pctWidth>
          </wp14:sizeRelH>
          <wp14:sizeRelV relativeFrom="page">
            <wp14:pctHeight>0</wp14:pctHeight>
          </wp14:sizeRelV>
        </wp:anchor>
      </w:drawing>
    </w:r>
    <w:r w:rsidR="00521F26" w:rsidRPr="00F1513A">
      <w:rPr>
        <w:noProof/>
      </w:rPr>
      <mc:AlternateContent>
        <mc:Choice Requires="wps">
          <w:drawing>
            <wp:anchor distT="0" distB="0" distL="114300" distR="114300" simplePos="0" relativeHeight="251657728" behindDoc="0" locked="0" layoutInCell="1" allowOverlap="1" wp14:anchorId="76799D1D" wp14:editId="328D5AFF">
              <wp:simplePos x="0" y="0"/>
              <wp:positionH relativeFrom="column">
                <wp:posOffset>3251200</wp:posOffset>
              </wp:positionH>
              <wp:positionV relativeFrom="paragraph">
                <wp:posOffset>92710</wp:posOffset>
              </wp:positionV>
              <wp:extent cx="2812415" cy="306705"/>
              <wp:effectExtent l="0" t="0" r="0" b="0"/>
              <wp:wrapNone/>
              <wp:docPr id="15366" name="日期占位符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241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14DEB" w14:textId="77777777" w:rsidR="002571AA" w:rsidRDefault="002571AA" w:rsidP="00C8770B">
                          <w:pPr>
                            <w:pStyle w:val="ac"/>
                            <w:spacing w:before="0" w:beforeAutospacing="0" w:after="0" w:afterAutospacing="0"/>
                            <w:jc w:val="right"/>
                            <w:textAlignment w:val="baseline"/>
                          </w:pPr>
                          <w:r w:rsidRPr="00C8770B">
                            <w:rPr>
                              <w:rFonts w:ascii="Arial" w:hAnsi="Arial" w:cs="Times New Roman"/>
                              <w:color w:val="003072"/>
                              <w:kern w:val="24"/>
                            </w:rPr>
                            <w:t xml:space="preserve">Lighting Your Dreams | </w:t>
                          </w:r>
                          <w:r w:rsidRPr="00C8770B">
                            <w:rPr>
                              <w:rFonts w:ascii="Arial" w:hAnsi="Arial" w:cs="Times New Roman"/>
                              <w:color w:val="003072"/>
                              <w:kern w:val="24"/>
                            </w:rPr>
                            <w:t>让光引领梦想</w:t>
                          </w:r>
                        </w:p>
                      </w:txbxContent>
                    </wps:txbx>
                    <wps:bodyPr anchor="b"/>
                  </wps:wsp>
                </a:graphicData>
              </a:graphic>
              <wp14:sizeRelH relativeFrom="page">
                <wp14:pctWidth>0</wp14:pctWidth>
              </wp14:sizeRelH>
              <wp14:sizeRelV relativeFrom="page">
                <wp14:pctHeight>0</wp14:pctHeight>
              </wp14:sizeRelV>
            </wp:anchor>
          </w:drawing>
        </mc:Choice>
        <mc:Fallback>
          <w:pict>
            <v:rect w14:anchorId="76799D1D" id="日期占位符 3" o:spid="_x0000_s1026" style="position:absolute;left:0;text-align:left;margin-left:256pt;margin-top:7.3pt;width:221.45pt;height:24.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" filled="f" stroked="f">
              <v:textbox>
                <w:txbxContent>
                  <w:p w14:paraId="38514DEB" w14:textId="77777777" w:rsidR="002571AA" w:rsidRDefault="002571AA" w:rsidP="00C8770B">
                    <w:pPr>
                      <w:pStyle w:val="ac"/>
                      <w:spacing w:before="0" w:beforeAutospacing="0" w:after="0" w:afterAutospacing="0"/>
                      <w:jc w:val="right"/>
                      <w:textAlignment w:val="baseline"/>
                    </w:pPr>
                    <w:r w:rsidRPr="00C8770B">
                      <w:rPr>
                        <w:rFonts w:ascii="Arial" w:hAnsi="Arial" w:cs="Times New Roman"/>
                        <w:color w:val="003072"/>
                        <w:kern w:val="24"/>
                      </w:rPr>
                      <w:t xml:space="preserve">Lighting Your Dreams | </w:t>
                    </w:r>
                    <w:r w:rsidRPr="00C8770B">
                      <w:rPr>
                        <w:rFonts w:ascii="Arial" w:hAnsi="Arial" w:cs="Times New Roman"/>
                        <w:color w:val="003072"/>
                        <w:kern w:val="24"/>
                      </w:rPr>
                      <w:t>让光引领梦想</w:t>
                    </w:r>
                  </w:p>
                </w:txbxContent>
              </v:textbox>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E0741"/>
    <w:multiLevelType w:val="multilevel"/>
    <w:tmpl w:val="05FE0741"/>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76E3E3B"/>
    <w:multiLevelType w:val="multilevel"/>
    <w:tmpl w:val="00000006"/>
    <w:lvl w:ilvl="0">
      <w:start w:val="1"/>
      <w:numFmt w:val="lowerLetter"/>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15:restartNumberingAfterBreak="0">
    <w:nsid w:val="09FA5CB1"/>
    <w:multiLevelType w:val="multilevel"/>
    <w:tmpl w:val="00000006"/>
    <w:lvl w:ilvl="0">
      <w:start w:val="1"/>
      <w:numFmt w:val="lowerLetter"/>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 w15:restartNumberingAfterBreak="0">
    <w:nsid w:val="0A64571E"/>
    <w:multiLevelType w:val="multilevel"/>
    <w:tmpl w:val="00000006"/>
    <w:lvl w:ilvl="0">
      <w:start w:val="1"/>
      <w:numFmt w:val="lowerLetter"/>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15:restartNumberingAfterBreak="0">
    <w:nsid w:val="0BAE468A"/>
    <w:multiLevelType w:val="multilevel"/>
    <w:tmpl w:val="00000006"/>
    <w:lvl w:ilvl="0">
      <w:start w:val="1"/>
      <w:numFmt w:val="lowerLetter"/>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5" w15:restartNumberingAfterBreak="0">
    <w:nsid w:val="16020C11"/>
    <w:multiLevelType w:val="hybridMultilevel"/>
    <w:tmpl w:val="3FCE273C"/>
    <w:lvl w:ilvl="0" w:tplc="04090001">
      <w:start w:val="1"/>
      <w:numFmt w:val="bullet"/>
      <w:lvlText w:val=""/>
      <w:lvlJc w:val="left"/>
      <w:pPr>
        <w:ind w:left="845" w:hanging="420"/>
      </w:pPr>
      <w:rPr>
        <w:rFonts w:ascii="Wingdings" w:hAnsi="Wingdings"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6" w15:restartNumberingAfterBreak="0">
    <w:nsid w:val="163516B6"/>
    <w:multiLevelType w:val="hybridMultilevel"/>
    <w:tmpl w:val="CC1254A2"/>
    <w:lvl w:ilvl="0" w:tplc="31F25D9E">
      <w:start w:val="1"/>
      <w:numFmt w:val="bullet"/>
      <w:lvlText w:val=""/>
      <w:lvlJc w:val="left"/>
      <w:pPr>
        <w:tabs>
          <w:tab w:val="num" w:pos="720"/>
        </w:tabs>
        <w:ind w:left="720" w:hanging="360"/>
      </w:pPr>
      <w:rPr>
        <w:rFonts w:ascii="Wingdings" w:hAnsi="Wingdings" w:hint="default"/>
      </w:rPr>
    </w:lvl>
    <w:lvl w:ilvl="1" w:tplc="0D605BE2">
      <w:start w:val="1"/>
      <w:numFmt w:val="bullet"/>
      <w:lvlText w:val=""/>
      <w:lvlJc w:val="left"/>
      <w:pPr>
        <w:tabs>
          <w:tab w:val="num" w:pos="1440"/>
        </w:tabs>
        <w:ind w:left="1440" w:hanging="360"/>
      </w:pPr>
      <w:rPr>
        <w:rFonts w:ascii="Wingdings" w:hAnsi="Wingdings" w:hint="default"/>
      </w:rPr>
    </w:lvl>
    <w:lvl w:ilvl="2" w:tplc="56D6B6E2" w:tentative="1">
      <w:start w:val="1"/>
      <w:numFmt w:val="bullet"/>
      <w:lvlText w:val=""/>
      <w:lvlJc w:val="left"/>
      <w:pPr>
        <w:tabs>
          <w:tab w:val="num" w:pos="2160"/>
        </w:tabs>
        <w:ind w:left="2160" w:hanging="360"/>
      </w:pPr>
      <w:rPr>
        <w:rFonts w:ascii="Wingdings" w:hAnsi="Wingdings" w:hint="default"/>
      </w:rPr>
    </w:lvl>
    <w:lvl w:ilvl="3" w:tplc="6E2AAC64" w:tentative="1">
      <w:start w:val="1"/>
      <w:numFmt w:val="bullet"/>
      <w:lvlText w:val=""/>
      <w:lvlJc w:val="left"/>
      <w:pPr>
        <w:tabs>
          <w:tab w:val="num" w:pos="2880"/>
        </w:tabs>
        <w:ind w:left="2880" w:hanging="360"/>
      </w:pPr>
      <w:rPr>
        <w:rFonts w:ascii="Wingdings" w:hAnsi="Wingdings" w:hint="default"/>
      </w:rPr>
    </w:lvl>
    <w:lvl w:ilvl="4" w:tplc="23DE3E64" w:tentative="1">
      <w:start w:val="1"/>
      <w:numFmt w:val="bullet"/>
      <w:lvlText w:val=""/>
      <w:lvlJc w:val="left"/>
      <w:pPr>
        <w:tabs>
          <w:tab w:val="num" w:pos="3600"/>
        </w:tabs>
        <w:ind w:left="3600" w:hanging="360"/>
      </w:pPr>
      <w:rPr>
        <w:rFonts w:ascii="Wingdings" w:hAnsi="Wingdings" w:hint="default"/>
      </w:rPr>
    </w:lvl>
    <w:lvl w:ilvl="5" w:tplc="085CF35C" w:tentative="1">
      <w:start w:val="1"/>
      <w:numFmt w:val="bullet"/>
      <w:lvlText w:val=""/>
      <w:lvlJc w:val="left"/>
      <w:pPr>
        <w:tabs>
          <w:tab w:val="num" w:pos="4320"/>
        </w:tabs>
        <w:ind w:left="4320" w:hanging="360"/>
      </w:pPr>
      <w:rPr>
        <w:rFonts w:ascii="Wingdings" w:hAnsi="Wingdings" w:hint="default"/>
      </w:rPr>
    </w:lvl>
    <w:lvl w:ilvl="6" w:tplc="AB487C56" w:tentative="1">
      <w:start w:val="1"/>
      <w:numFmt w:val="bullet"/>
      <w:lvlText w:val=""/>
      <w:lvlJc w:val="left"/>
      <w:pPr>
        <w:tabs>
          <w:tab w:val="num" w:pos="5040"/>
        </w:tabs>
        <w:ind w:left="5040" w:hanging="360"/>
      </w:pPr>
      <w:rPr>
        <w:rFonts w:ascii="Wingdings" w:hAnsi="Wingdings" w:hint="default"/>
      </w:rPr>
    </w:lvl>
    <w:lvl w:ilvl="7" w:tplc="5D867AA4" w:tentative="1">
      <w:start w:val="1"/>
      <w:numFmt w:val="bullet"/>
      <w:lvlText w:val=""/>
      <w:lvlJc w:val="left"/>
      <w:pPr>
        <w:tabs>
          <w:tab w:val="num" w:pos="5760"/>
        </w:tabs>
        <w:ind w:left="5760" w:hanging="360"/>
      </w:pPr>
      <w:rPr>
        <w:rFonts w:ascii="Wingdings" w:hAnsi="Wingdings" w:hint="default"/>
      </w:rPr>
    </w:lvl>
    <w:lvl w:ilvl="8" w:tplc="586813DA"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7B7F35"/>
    <w:multiLevelType w:val="multilevel"/>
    <w:tmpl w:val="00000006"/>
    <w:lvl w:ilvl="0">
      <w:start w:val="1"/>
      <w:numFmt w:val="lowerLetter"/>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8" w15:restartNumberingAfterBreak="0">
    <w:nsid w:val="187B5288"/>
    <w:multiLevelType w:val="multilevel"/>
    <w:tmpl w:val="00000006"/>
    <w:lvl w:ilvl="0">
      <w:start w:val="1"/>
      <w:numFmt w:val="lowerLetter"/>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9" w15:restartNumberingAfterBreak="0">
    <w:nsid w:val="18AB1ACD"/>
    <w:multiLevelType w:val="multilevel"/>
    <w:tmpl w:val="00000006"/>
    <w:lvl w:ilvl="0">
      <w:start w:val="1"/>
      <w:numFmt w:val="lowerLetter"/>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0" w15:restartNumberingAfterBreak="0">
    <w:nsid w:val="18AE7935"/>
    <w:multiLevelType w:val="hybridMultilevel"/>
    <w:tmpl w:val="8E980746"/>
    <w:lvl w:ilvl="0" w:tplc="F81865D0">
      <w:start w:val="1"/>
      <w:numFmt w:val="decimal"/>
      <w:lvlText w:val="%1."/>
      <w:lvlJc w:val="left"/>
      <w:pPr>
        <w:tabs>
          <w:tab w:val="num" w:pos="840"/>
        </w:tabs>
        <w:ind w:left="84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15:restartNumberingAfterBreak="0">
    <w:nsid w:val="23786822"/>
    <w:multiLevelType w:val="multilevel"/>
    <w:tmpl w:val="00000006"/>
    <w:lvl w:ilvl="0">
      <w:start w:val="1"/>
      <w:numFmt w:val="lowerLetter"/>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2" w15:restartNumberingAfterBreak="0">
    <w:nsid w:val="2C323950"/>
    <w:multiLevelType w:val="multilevel"/>
    <w:tmpl w:val="00000006"/>
    <w:lvl w:ilvl="0">
      <w:start w:val="1"/>
      <w:numFmt w:val="lowerLetter"/>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3" w15:restartNumberingAfterBreak="0">
    <w:nsid w:val="38386B49"/>
    <w:multiLevelType w:val="multilevel"/>
    <w:tmpl w:val="00000006"/>
    <w:lvl w:ilvl="0">
      <w:start w:val="1"/>
      <w:numFmt w:val="lowerLetter"/>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4" w15:restartNumberingAfterBreak="0">
    <w:nsid w:val="3F055A32"/>
    <w:multiLevelType w:val="multilevel"/>
    <w:tmpl w:val="00000006"/>
    <w:lvl w:ilvl="0">
      <w:start w:val="1"/>
      <w:numFmt w:val="lowerLetter"/>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5" w15:restartNumberingAfterBreak="0">
    <w:nsid w:val="418F5E18"/>
    <w:multiLevelType w:val="hybridMultilevel"/>
    <w:tmpl w:val="FC26CEF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42C01378"/>
    <w:multiLevelType w:val="multilevel"/>
    <w:tmpl w:val="00000006"/>
    <w:lvl w:ilvl="0">
      <w:start w:val="1"/>
      <w:numFmt w:val="lowerLetter"/>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7" w15:restartNumberingAfterBreak="0">
    <w:nsid w:val="5619416C"/>
    <w:multiLevelType w:val="hybridMultilevel"/>
    <w:tmpl w:val="2EEEB72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59F13B4A"/>
    <w:multiLevelType w:val="multilevel"/>
    <w:tmpl w:val="00000006"/>
    <w:lvl w:ilvl="0">
      <w:start w:val="1"/>
      <w:numFmt w:val="lowerLetter"/>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9" w15:restartNumberingAfterBreak="0">
    <w:nsid w:val="5FD3679C"/>
    <w:multiLevelType w:val="multilevel"/>
    <w:tmpl w:val="00000006"/>
    <w:lvl w:ilvl="0">
      <w:start w:val="1"/>
      <w:numFmt w:val="lowerLetter"/>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0" w15:restartNumberingAfterBreak="0">
    <w:nsid w:val="624664DD"/>
    <w:multiLevelType w:val="multilevel"/>
    <w:tmpl w:val="00000006"/>
    <w:lvl w:ilvl="0">
      <w:start w:val="1"/>
      <w:numFmt w:val="lowerLetter"/>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1" w15:restartNumberingAfterBreak="0">
    <w:nsid w:val="64D50E69"/>
    <w:multiLevelType w:val="multilevel"/>
    <w:tmpl w:val="00000006"/>
    <w:lvl w:ilvl="0">
      <w:start w:val="1"/>
      <w:numFmt w:val="lowerLetter"/>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2" w15:restartNumberingAfterBreak="0">
    <w:nsid w:val="673A7569"/>
    <w:multiLevelType w:val="multilevel"/>
    <w:tmpl w:val="00000006"/>
    <w:lvl w:ilvl="0">
      <w:start w:val="1"/>
      <w:numFmt w:val="lowerLetter"/>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3" w15:restartNumberingAfterBreak="0">
    <w:nsid w:val="6C110593"/>
    <w:multiLevelType w:val="hybridMultilevel"/>
    <w:tmpl w:val="340AB2C6"/>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6C5A7712"/>
    <w:multiLevelType w:val="multilevel"/>
    <w:tmpl w:val="00000006"/>
    <w:lvl w:ilvl="0">
      <w:start w:val="1"/>
      <w:numFmt w:val="lowerLetter"/>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5" w15:restartNumberingAfterBreak="0">
    <w:nsid w:val="6CC21271"/>
    <w:multiLevelType w:val="multilevel"/>
    <w:tmpl w:val="00000006"/>
    <w:lvl w:ilvl="0">
      <w:start w:val="1"/>
      <w:numFmt w:val="lowerLetter"/>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6" w15:restartNumberingAfterBreak="0">
    <w:nsid w:val="722C62D0"/>
    <w:multiLevelType w:val="multilevel"/>
    <w:tmpl w:val="00000006"/>
    <w:lvl w:ilvl="0">
      <w:start w:val="1"/>
      <w:numFmt w:val="lowerLetter"/>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10"/>
  </w:num>
  <w:num w:numId="2">
    <w:abstractNumId w:val="13"/>
  </w:num>
  <w:num w:numId="3">
    <w:abstractNumId w:val="12"/>
  </w:num>
  <w:num w:numId="4">
    <w:abstractNumId w:val="25"/>
  </w:num>
  <w:num w:numId="5">
    <w:abstractNumId w:val="21"/>
  </w:num>
  <w:num w:numId="6">
    <w:abstractNumId w:val="26"/>
  </w:num>
  <w:num w:numId="7">
    <w:abstractNumId w:val="7"/>
  </w:num>
  <w:num w:numId="8">
    <w:abstractNumId w:val="24"/>
  </w:num>
  <w:num w:numId="9">
    <w:abstractNumId w:val="14"/>
  </w:num>
  <w:num w:numId="10">
    <w:abstractNumId w:val="1"/>
  </w:num>
  <w:num w:numId="11">
    <w:abstractNumId w:val="4"/>
  </w:num>
  <w:num w:numId="12">
    <w:abstractNumId w:val="19"/>
  </w:num>
  <w:num w:numId="13">
    <w:abstractNumId w:val="9"/>
  </w:num>
  <w:num w:numId="14">
    <w:abstractNumId w:val="22"/>
  </w:num>
  <w:num w:numId="15">
    <w:abstractNumId w:val="2"/>
  </w:num>
  <w:num w:numId="16">
    <w:abstractNumId w:val="16"/>
  </w:num>
  <w:num w:numId="17">
    <w:abstractNumId w:val="3"/>
  </w:num>
  <w:num w:numId="18">
    <w:abstractNumId w:val="20"/>
  </w:num>
  <w:num w:numId="19">
    <w:abstractNumId w:val="8"/>
  </w:num>
  <w:num w:numId="20">
    <w:abstractNumId w:val="11"/>
  </w:num>
  <w:num w:numId="21">
    <w:abstractNumId w:val="18"/>
  </w:num>
  <w:num w:numId="22">
    <w:abstractNumId w:val="0"/>
  </w:num>
  <w:num w:numId="23">
    <w:abstractNumId w:val="5"/>
  </w:num>
  <w:num w:numId="24">
    <w:abstractNumId w:val="17"/>
  </w:num>
  <w:num w:numId="25">
    <w:abstractNumId w:val="23"/>
  </w:num>
  <w:num w:numId="26">
    <w:abstractNumId w:val="15"/>
  </w:num>
  <w:num w:numId="27">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1B57"/>
    <w:rsid w:val="000051CC"/>
    <w:rsid w:val="00005BB4"/>
    <w:rsid w:val="00007868"/>
    <w:rsid w:val="00007B42"/>
    <w:rsid w:val="00007BA4"/>
    <w:rsid w:val="000126BE"/>
    <w:rsid w:val="00012F07"/>
    <w:rsid w:val="00016E56"/>
    <w:rsid w:val="0001734C"/>
    <w:rsid w:val="0002228E"/>
    <w:rsid w:val="00022C06"/>
    <w:rsid w:val="00023BD1"/>
    <w:rsid w:val="000250BE"/>
    <w:rsid w:val="00025D70"/>
    <w:rsid w:val="00030A5D"/>
    <w:rsid w:val="00032415"/>
    <w:rsid w:val="00033228"/>
    <w:rsid w:val="000417C9"/>
    <w:rsid w:val="00042F27"/>
    <w:rsid w:val="00045CC7"/>
    <w:rsid w:val="0005465A"/>
    <w:rsid w:val="00063402"/>
    <w:rsid w:val="00064026"/>
    <w:rsid w:val="00064063"/>
    <w:rsid w:val="00072614"/>
    <w:rsid w:val="00072D9A"/>
    <w:rsid w:val="00076C00"/>
    <w:rsid w:val="000776FF"/>
    <w:rsid w:val="0008099C"/>
    <w:rsid w:val="000849DA"/>
    <w:rsid w:val="00086FEA"/>
    <w:rsid w:val="00091302"/>
    <w:rsid w:val="00094047"/>
    <w:rsid w:val="00094635"/>
    <w:rsid w:val="00096B4D"/>
    <w:rsid w:val="000A07A6"/>
    <w:rsid w:val="000A1084"/>
    <w:rsid w:val="000B0BFB"/>
    <w:rsid w:val="000B3227"/>
    <w:rsid w:val="000B3813"/>
    <w:rsid w:val="000B4220"/>
    <w:rsid w:val="000B6D1E"/>
    <w:rsid w:val="000C1A2E"/>
    <w:rsid w:val="000D1F4E"/>
    <w:rsid w:val="000D44CF"/>
    <w:rsid w:val="000D6B8E"/>
    <w:rsid w:val="000E2EEC"/>
    <w:rsid w:val="000E5CE9"/>
    <w:rsid w:val="000F2E87"/>
    <w:rsid w:val="000F6D58"/>
    <w:rsid w:val="00106AF2"/>
    <w:rsid w:val="00111D06"/>
    <w:rsid w:val="00116690"/>
    <w:rsid w:val="001166D1"/>
    <w:rsid w:val="001201B6"/>
    <w:rsid w:val="00121D01"/>
    <w:rsid w:val="0013129D"/>
    <w:rsid w:val="00137C41"/>
    <w:rsid w:val="001439D7"/>
    <w:rsid w:val="001472FC"/>
    <w:rsid w:val="00147CE9"/>
    <w:rsid w:val="00156D33"/>
    <w:rsid w:val="00171CBA"/>
    <w:rsid w:val="001722ED"/>
    <w:rsid w:val="00172A27"/>
    <w:rsid w:val="00173482"/>
    <w:rsid w:val="001779A8"/>
    <w:rsid w:val="0018197E"/>
    <w:rsid w:val="0018329A"/>
    <w:rsid w:val="001867BD"/>
    <w:rsid w:val="00186A24"/>
    <w:rsid w:val="00191FFD"/>
    <w:rsid w:val="00194BDD"/>
    <w:rsid w:val="001A3CA1"/>
    <w:rsid w:val="001B39E5"/>
    <w:rsid w:val="001B553F"/>
    <w:rsid w:val="001C2C5E"/>
    <w:rsid w:val="001C31E4"/>
    <w:rsid w:val="001C35BC"/>
    <w:rsid w:val="001C43C6"/>
    <w:rsid w:val="001C5658"/>
    <w:rsid w:val="001C6A7F"/>
    <w:rsid w:val="001C76CA"/>
    <w:rsid w:val="001C7FF6"/>
    <w:rsid w:val="001E4FCF"/>
    <w:rsid w:val="001F1B31"/>
    <w:rsid w:val="001F350D"/>
    <w:rsid w:val="001F515B"/>
    <w:rsid w:val="001F527B"/>
    <w:rsid w:val="00202C04"/>
    <w:rsid w:val="00206E0D"/>
    <w:rsid w:val="002176DB"/>
    <w:rsid w:val="0021795D"/>
    <w:rsid w:val="00220161"/>
    <w:rsid w:val="00220880"/>
    <w:rsid w:val="002212C9"/>
    <w:rsid w:val="00221F54"/>
    <w:rsid w:val="00223904"/>
    <w:rsid w:val="002274D3"/>
    <w:rsid w:val="0023076E"/>
    <w:rsid w:val="0023404E"/>
    <w:rsid w:val="002340E7"/>
    <w:rsid w:val="00234753"/>
    <w:rsid w:val="002373B2"/>
    <w:rsid w:val="00247BD8"/>
    <w:rsid w:val="00250C09"/>
    <w:rsid w:val="00252D09"/>
    <w:rsid w:val="00253381"/>
    <w:rsid w:val="002571AA"/>
    <w:rsid w:val="00262CAD"/>
    <w:rsid w:val="00264A15"/>
    <w:rsid w:val="00267BEE"/>
    <w:rsid w:val="002709AF"/>
    <w:rsid w:val="00276902"/>
    <w:rsid w:val="00281F5F"/>
    <w:rsid w:val="00283395"/>
    <w:rsid w:val="0029098A"/>
    <w:rsid w:val="002A018E"/>
    <w:rsid w:val="002A48D4"/>
    <w:rsid w:val="002A536F"/>
    <w:rsid w:val="002B6060"/>
    <w:rsid w:val="002C0D3B"/>
    <w:rsid w:val="002C4513"/>
    <w:rsid w:val="002C4C7D"/>
    <w:rsid w:val="002C7777"/>
    <w:rsid w:val="002D0EE6"/>
    <w:rsid w:val="002D214E"/>
    <w:rsid w:val="002E2D89"/>
    <w:rsid w:val="002E769E"/>
    <w:rsid w:val="002F3FFD"/>
    <w:rsid w:val="002F6FAC"/>
    <w:rsid w:val="00300B5C"/>
    <w:rsid w:val="003047FE"/>
    <w:rsid w:val="0030708F"/>
    <w:rsid w:val="003070E4"/>
    <w:rsid w:val="00310DD9"/>
    <w:rsid w:val="00311F44"/>
    <w:rsid w:val="00320813"/>
    <w:rsid w:val="003229E6"/>
    <w:rsid w:val="00323EA7"/>
    <w:rsid w:val="00324110"/>
    <w:rsid w:val="0032525F"/>
    <w:rsid w:val="003255FB"/>
    <w:rsid w:val="0033535F"/>
    <w:rsid w:val="003353BB"/>
    <w:rsid w:val="00335BFF"/>
    <w:rsid w:val="00344FEB"/>
    <w:rsid w:val="003515F1"/>
    <w:rsid w:val="00353979"/>
    <w:rsid w:val="00355433"/>
    <w:rsid w:val="00356961"/>
    <w:rsid w:val="003623AD"/>
    <w:rsid w:val="00363630"/>
    <w:rsid w:val="00364E6D"/>
    <w:rsid w:val="00372385"/>
    <w:rsid w:val="00382F9B"/>
    <w:rsid w:val="00393D9B"/>
    <w:rsid w:val="0039618C"/>
    <w:rsid w:val="003A0A59"/>
    <w:rsid w:val="003A317E"/>
    <w:rsid w:val="003A35E5"/>
    <w:rsid w:val="003A6651"/>
    <w:rsid w:val="003B137F"/>
    <w:rsid w:val="003B1BD4"/>
    <w:rsid w:val="003B69CE"/>
    <w:rsid w:val="003C57DF"/>
    <w:rsid w:val="003C6160"/>
    <w:rsid w:val="003D31E9"/>
    <w:rsid w:val="003D3E6E"/>
    <w:rsid w:val="003E22E4"/>
    <w:rsid w:val="003E2BA7"/>
    <w:rsid w:val="003E6F90"/>
    <w:rsid w:val="003E7CAA"/>
    <w:rsid w:val="003F35D3"/>
    <w:rsid w:val="003F35D9"/>
    <w:rsid w:val="0040208F"/>
    <w:rsid w:val="00405581"/>
    <w:rsid w:val="00407C75"/>
    <w:rsid w:val="00411556"/>
    <w:rsid w:val="00411821"/>
    <w:rsid w:val="00411CBE"/>
    <w:rsid w:val="00415AB3"/>
    <w:rsid w:val="00417E11"/>
    <w:rsid w:val="004209B8"/>
    <w:rsid w:val="00425668"/>
    <w:rsid w:val="00427A72"/>
    <w:rsid w:val="004342CB"/>
    <w:rsid w:val="00435EBC"/>
    <w:rsid w:val="0043718F"/>
    <w:rsid w:val="00437EE3"/>
    <w:rsid w:val="004409EA"/>
    <w:rsid w:val="00440F8E"/>
    <w:rsid w:val="0044292F"/>
    <w:rsid w:val="004429C6"/>
    <w:rsid w:val="00442AA4"/>
    <w:rsid w:val="00445CD6"/>
    <w:rsid w:val="00450E75"/>
    <w:rsid w:val="004528AE"/>
    <w:rsid w:val="0045673E"/>
    <w:rsid w:val="00460DDC"/>
    <w:rsid w:val="00466978"/>
    <w:rsid w:val="004711C7"/>
    <w:rsid w:val="0047246D"/>
    <w:rsid w:val="00487462"/>
    <w:rsid w:val="004A21BD"/>
    <w:rsid w:val="004A713A"/>
    <w:rsid w:val="004A77C3"/>
    <w:rsid w:val="004B11E0"/>
    <w:rsid w:val="004B5BAB"/>
    <w:rsid w:val="004B63BA"/>
    <w:rsid w:val="004B645E"/>
    <w:rsid w:val="004C68BC"/>
    <w:rsid w:val="004D1B98"/>
    <w:rsid w:val="004D31C4"/>
    <w:rsid w:val="004D48A1"/>
    <w:rsid w:val="004D6F56"/>
    <w:rsid w:val="004E196A"/>
    <w:rsid w:val="004E1FA2"/>
    <w:rsid w:val="004E5DBC"/>
    <w:rsid w:val="004F0DC9"/>
    <w:rsid w:val="00510454"/>
    <w:rsid w:val="005104E3"/>
    <w:rsid w:val="005117C3"/>
    <w:rsid w:val="0051351C"/>
    <w:rsid w:val="0051427E"/>
    <w:rsid w:val="00520F4D"/>
    <w:rsid w:val="0052153D"/>
    <w:rsid w:val="00521F26"/>
    <w:rsid w:val="00527EDF"/>
    <w:rsid w:val="00530F93"/>
    <w:rsid w:val="005402D5"/>
    <w:rsid w:val="00543822"/>
    <w:rsid w:val="005460A3"/>
    <w:rsid w:val="0055120A"/>
    <w:rsid w:val="00551E3A"/>
    <w:rsid w:val="00552FC7"/>
    <w:rsid w:val="00554CB2"/>
    <w:rsid w:val="005565E5"/>
    <w:rsid w:val="005567DC"/>
    <w:rsid w:val="00557925"/>
    <w:rsid w:val="00564767"/>
    <w:rsid w:val="00565C19"/>
    <w:rsid w:val="00570312"/>
    <w:rsid w:val="0057742A"/>
    <w:rsid w:val="00584ECB"/>
    <w:rsid w:val="00587B7C"/>
    <w:rsid w:val="005A6F4E"/>
    <w:rsid w:val="005B09D5"/>
    <w:rsid w:val="005B4E05"/>
    <w:rsid w:val="005B51D5"/>
    <w:rsid w:val="005B7968"/>
    <w:rsid w:val="005C045C"/>
    <w:rsid w:val="005C3739"/>
    <w:rsid w:val="005C5BA6"/>
    <w:rsid w:val="005C6149"/>
    <w:rsid w:val="005C6FAA"/>
    <w:rsid w:val="005D06DA"/>
    <w:rsid w:val="005D08CA"/>
    <w:rsid w:val="005D0D5C"/>
    <w:rsid w:val="005D0E89"/>
    <w:rsid w:val="005D35CE"/>
    <w:rsid w:val="005E1D1F"/>
    <w:rsid w:val="005E4E86"/>
    <w:rsid w:val="005E6B22"/>
    <w:rsid w:val="005E7BD1"/>
    <w:rsid w:val="00601A39"/>
    <w:rsid w:val="00604FC1"/>
    <w:rsid w:val="00610AD2"/>
    <w:rsid w:val="006126C4"/>
    <w:rsid w:val="00615DA6"/>
    <w:rsid w:val="00620E44"/>
    <w:rsid w:val="006264E1"/>
    <w:rsid w:val="00626F7A"/>
    <w:rsid w:val="00630269"/>
    <w:rsid w:val="0063527E"/>
    <w:rsid w:val="006352E4"/>
    <w:rsid w:val="00635768"/>
    <w:rsid w:val="00641D50"/>
    <w:rsid w:val="00646C4B"/>
    <w:rsid w:val="006479E0"/>
    <w:rsid w:val="00655269"/>
    <w:rsid w:val="00663BB1"/>
    <w:rsid w:val="0067132F"/>
    <w:rsid w:val="00682EE8"/>
    <w:rsid w:val="00683043"/>
    <w:rsid w:val="00692AC3"/>
    <w:rsid w:val="0069435B"/>
    <w:rsid w:val="0069514C"/>
    <w:rsid w:val="006A0DAB"/>
    <w:rsid w:val="006A1338"/>
    <w:rsid w:val="006A5F81"/>
    <w:rsid w:val="006B216E"/>
    <w:rsid w:val="006B3B49"/>
    <w:rsid w:val="006B56E0"/>
    <w:rsid w:val="006C0009"/>
    <w:rsid w:val="006C17DB"/>
    <w:rsid w:val="006C61D3"/>
    <w:rsid w:val="006C7850"/>
    <w:rsid w:val="006D0B91"/>
    <w:rsid w:val="006D3742"/>
    <w:rsid w:val="006D3DC0"/>
    <w:rsid w:val="006D653D"/>
    <w:rsid w:val="006D773F"/>
    <w:rsid w:val="006E03A2"/>
    <w:rsid w:val="006E252D"/>
    <w:rsid w:val="006F754D"/>
    <w:rsid w:val="0070349B"/>
    <w:rsid w:val="00704995"/>
    <w:rsid w:val="007057A2"/>
    <w:rsid w:val="007067E2"/>
    <w:rsid w:val="00711784"/>
    <w:rsid w:val="00714BA2"/>
    <w:rsid w:val="007176D7"/>
    <w:rsid w:val="007207C7"/>
    <w:rsid w:val="0072622E"/>
    <w:rsid w:val="007307F2"/>
    <w:rsid w:val="00733020"/>
    <w:rsid w:val="007553D1"/>
    <w:rsid w:val="007556FE"/>
    <w:rsid w:val="007621E5"/>
    <w:rsid w:val="00762918"/>
    <w:rsid w:val="00770B4D"/>
    <w:rsid w:val="00771774"/>
    <w:rsid w:val="00773F22"/>
    <w:rsid w:val="0078743A"/>
    <w:rsid w:val="00792494"/>
    <w:rsid w:val="00795B29"/>
    <w:rsid w:val="007972C6"/>
    <w:rsid w:val="007A2C8A"/>
    <w:rsid w:val="007A3601"/>
    <w:rsid w:val="007A6E23"/>
    <w:rsid w:val="007B5872"/>
    <w:rsid w:val="007B5A4E"/>
    <w:rsid w:val="007C1A92"/>
    <w:rsid w:val="007C1E4C"/>
    <w:rsid w:val="007C405B"/>
    <w:rsid w:val="007D2A75"/>
    <w:rsid w:val="007D3E06"/>
    <w:rsid w:val="007D468D"/>
    <w:rsid w:val="007E467D"/>
    <w:rsid w:val="007E523F"/>
    <w:rsid w:val="007F08DF"/>
    <w:rsid w:val="007F20BB"/>
    <w:rsid w:val="007F33F3"/>
    <w:rsid w:val="0080160E"/>
    <w:rsid w:val="008037BE"/>
    <w:rsid w:val="008109C0"/>
    <w:rsid w:val="0081250F"/>
    <w:rsid w:val="00816194"/>
    <w:rsid w:val="008171A5"/>
    <w:rsid w:val="00820878"/>
    <w:rsid w:val="0082271B"/>
    <w:rsid w:val="008254F5"/>
    <w:rsid w:val="00830622"/>
    <w:rsid w:val="00832510"/>
    <w:rsid w:val="00833F5F"/>
    <w:rsid w:val="00834B0D"/>
    <w:rsid w:val="008358E9"/>
    <w:rsid w:val="00841DEE"/>
    <w:rsid w:val="0084539D"/>
    <w:rsid w:val="008503E0"/>
    <w:rsid w:val="0085227F"/>
    <w:rsid w:val="00857B90"/>
    <w:rsid w:val="00863095"/>
    <w:rsid w:val="00863F27"/>
    <w:rsid w:val="00870CD9"/>
    <w:rsid w:val="008753BF"/>
    <w:rsid w:val="0087674E"/>
    <w:rsid w:val="008801A9"/>
    <w:rsid w:val="008821E3"/>
    <w:rsid w:val="008844E0"/>
    <w:rsid w:val="00887018"/>
    <w:rsid w:val="008906F9"/>
    <w:rsid w:val="00892BE6"/>
    <w:rsid w:val="0089421D"/>
    <w:rsid w:val="008A12E3"/>
    <w:rsid w:val="008A530E"/>
    <w:rsid w:val="008B3B3B"/>
    <w:rsid w:val="008B4069"/>
    <w:rsid w:val="008E213D"/>
    <w:rsid w:val="008E4AE2"/>
    <w:rsid w:val="008E771C"/>
    <w:rsid w:val="00902AB8"/>
    <w:rsid w:val="00902F84"/>
    <w:rsid w:val="00907E8E"/>
    <w:rsid w:val="009133D9"/>
    <w:rsid w:val="009165DD"/>
    <w:rsid w:val="00920DAD"/>
    <w:rsid w:val="009221E5"/>
    <w:rsid w:val="009266D0"/>
    <w:rsid w:val="00936E5B"/>
    <w:rsid w:val="00936F4D"/>
    <w:rsid w:val="009436F4"/>
    <w:rsid w:val="00944A15"/>
    <w:rsid w:val="00951E1A"/>
    <w:rsid w:val="00953003"/>
    <w:rsid w:val="00956E80"/>
    <w:rsid w:val="009602DC"/>
    <w:rsid w:val="009622B7"/>
    <w:rsid w:val="00964DF6"/>
    <w:rsid w:val="0097001D"/>
    <w:rsid w:val="0097461D"/>
    <w:rsid w:val="009778CE"/>
    <w:rsid w:val="00977B32"/>
    <w:rsid w:val="009815C9"/>
    <w:rsid w:val="009821B9"/>
    <w:rsid w:val="00986E5C"/>
    <w:rsid w:val="00996DCC"/>
    <w:rsid w:val="009A24AE"/>
    <w:rsid w:val="009A4181"/>
    <w:rsid w:val="009A4203"/>
    <w:rsid w:val="009A54E7"/>
    <w:rsid w:val="009B0938"/>
    <w:rsid w:val="009B357F"/>
    <w:rsid w:val="009C262B"/>
    <w:rsid w:val="009C26DB"/>
    <w:rsid w:val="009C2916"/>
    <w:rsid w:val="009C5971"/>
    <w:rsid w:val="009D02B4"/>
    <w:rsid w:val="009D1327"/>
    <w:rsid w:val="009D1437"/>
    <w:rsid w:val="009D2771"/>
    <w:rsid w:val="009D7BA1"/>
    <w:rsid w:val="009E62DF"/>
    <w:rsid w:val="009E798C"/>
    <w:rsid w:val="009F1087"/>
    <w:rsid w:val="009F32F6"/>
    <w:rsid w:val="00A0190E"/>
    <w:rsid w:val="00A051B3"/>
    <w:rsid w:val="00A06BA2"/>
    <w:rsid w:val="00A13030"/>
    <w:rsid w:val="00A2077E"/>
    <w:rsid w:val="00A26D68"/>
    <w:rsid w:val="00A27613"/>
    <w:rsid w:val="00A33536"/>
    <w:rsid w:val="00A3520E"/>
    <w:rsid w:val="00A37067"/>
    <w:rsid w:val="00A4348A"/>
    <w:rsid w:val="00A443F4"/>
    <w:rsid w:val="00A44483"/>
    <w:rsid w:val="00A5416A"/>
    <w:rsid w:val="00A55E6D"/>
    <w:rsid w:val="00A61C17"/>
    <w:rsid w:val="00A61F13"/>
    <w:rsid w:val="00A6245B"/>
    <w:rsid w:val="00A62FFA"/>
    <w:rsid w:val="00A658D1"/>
    <w:rsid w:val="00A71262"/>
    <w:rsid w:val="00A71384"/>
    <w:rsid w:val="00A76D55"/>
    <w:rsid w:val="00A83A65"/>
    <w:rsid w:val="00A84182"/>
    <w:rsid w:val="00A8761B"/>
    <w:rsid w:val="00A936F1"/>
    <w:rsid w:val="00AA3198"/>
    <w:rsid w:val="00AA44CE"/>
    <w:rsid w:val="00AA4621"/>
    <w:rsid w:val="00AA66F7"/>
    <w:rsid w:val="00AA6B0F"/>
    <w:rsid w:val="00AB579D"/>
    <w:rsid w:val="00AB6F6F"/>
    <w:rsid w:val="00AC6C6E"/>
    <w:rsid w:val="00AD2AAD"/>
    <w:rsid w:val="00AD2FE9"/>
    <w:rsid w:val="00AD4E02"/>
    <w:rsid w:val="00AF127F"/>
    <w:rsid w:val="00AF726D"/>
    <w:rsid w:val="00B07658"/>
    <w:rsid w:val="00B11D92"/>
    <w:rsid w:val="00B15C7A"/>
    <w:rsid w:val="00B170FA"/>
    <w:rsid w:val="00B172D5"/>
    <w:rsid w:val="00B20B87"/>
    <w:rsid w:val="00B22C09"/>
    <w:rsid w:val="00B232F1"/>
    <w:rsid w:val="00B3075C"/>
    <w:rsid w:val="00B30F88"/>
    <w:rsid w:val="00B37A3C"/>
    <w:rsid w:val="00B43D5B"/>
    <w:rsid w:val="00B444B2"/>
    <w:rsid w:val="00B45296"/>
    <w:rsid w:val="00B47759"/>
    <w:rsid w:val="00B478C4"/>
    <w:rsid w:val="00B50128"/>
    <w:rsid w:val="00B54FD8"/>
    <w:rsid w:val="00B5692D"/>
    <w:rsid w:val="00B60778"/>
    <w:rsid w:val="00B61CA5"/>
    <w:rsid w:val="00B63542"/>
    <w:rsid w:val="00B63961"/>
    <w:rsid w:val="00B71865"/>
    <w:rsid w:val="00B72731"/>
    <w:rsid w:val="00B728C2"/>
    <w:rsid w:val="00B804E5"/>
    <w:rsid w:val="00B82606"/>
    <w:rsid w:val="00B85CFF"/>
    <w:rsid w:val="00B961BA"/>
    <w:rsid w:val="00BA087F"/>
    <w:rsid w:val="00BA345E"/>
    <w:rsid w:val="00BA6C92"/>
    <w:rsid w:val="00BB1113"/>
    <w:rsid w:val="00BB5AC9"/>
    <w:rsid w:val="00BB774A"/>
    <w:rsid w:val="00BD2BCD"/>
    <w:rsid w:val="00BD3F9C"/>
    <w:rsid w:val="00BD47F6"/>
    <w:rsid w:val="00BD7327"/>
    <w:rsid w:val="00BE0444"/>
    <w:rsid w:val="00BE3288"/>
    <w:rsid w:val="00BE609A"/>
    <w:rsid w:val="00BE61F9"/>
    <w:rsid w:val="00BF2D3B"/>
    <w:rsid w:val="00BF44D4"/>
    <w:rsid w:val="00C0131C"/>
    <w:rsid w:val="00C013A7"/>
    <w:rsid w:val="00C050AE"/>
    <w:rsid w:val="00C058AA"/>
    <w:rsid w:val="00C13B30"/>
    <w:rsid w:val="00C1617C"/>
    <w:rsid w:val="00C242C5"/>
    <w:rsid w:val="00C263F7"/>
    <w:rsid w:val="00C2720C"/>
    <w:rsid w:val="00C365E6"/>
    <w:rsid w:val="00C41D58"/>
    <w:rsid w:val="00C44D32"/>
    <w:rsid w:val="00C51D1E"/>
    <w:rsid w:val="00C61C71"/>
    <w:rsid w:val="00C6587E"/>
    <w:rsid w:val="00C65DC8"/>
    <w:rsid w:val="00C70DF7"/>
    <w:rsid w:val="00C74FD0"/>
    <w:rsid w:val="00C8745E"/>
    <w:rsid w:val="00C8770B"/>
    <w:rsid w:val="00C90C5E"/>
    <w:rsid w:val="00C95A02"/>
    <w:rsid w:val="00CA12B4"/>
    <w:rsid w:val="00CA31A2"/>
    <w:rsid w:val="00CA3706"/>
    <w:rsid w:val="00CA3D33"/>
    <w:rsid w:val="00CA65A7"/>
    <w:rsid w:val="00CA7699"/>
    <w:rsid w:val="00CB72F9"/>
    <w:rsid w:val="00CC1369"/>
    <w:rsid w:val="00CC1E7C"/>
    <w:rsid w:val="00CC6234"/>
    <w:rsid w:val="00CD22D0"/>
    <w:rsid w:val="00CD2497"/>
    <w:rsid w:val="00CD5253"/>
    <w:rsid w:val="00CD5935"/>
    <w:rsid w:val="00CD62F9"/>
    <w:rsid w:val="00CE7A6F"/>
    <w:rsid w:val="00CF0606"/>
    <w:rsid w:val="00CF29DF"/>
    <w:rsid w:val="00CF2B50"/>
    <w:rsid w:val="00D01011"/>
    <w:rsid w:val="00D01A9C"/>
    <w:rsid w:val="00D06632"/>
    <w:rsid w:val="00D06789"/>
    <w:rsid w:val="00D076B8"/>
    <w:rsid w:val="00D2454A"/>
    <w:rsid w:val="00D253E6"/>
    <w:rsid w:val="00D31958"/>
    <w:rsid w:val="00D371AB"/>
    <w:rsid w:val="00D37288"/>
    <w:rsid w:val="00D404FC"/>
    <w:rsid w:val="00D45B3F"/>
    <w:rsid w:val="00D51DDC"/>
    <w:rsid w:val="00D539D6"/>
    <w:rsid w:val="00D57EDD"/>
    <w:rsid w:val="00D60FDF"/>
    <w:rsid w:val="00D75788"/>
    <w:rsid w:val="00D76AF0"/>
    <w:rsid w:val="00D76C46"/>
    <w:rsid w:val="00D77625"/>
    <w:rsid w:val="00D80AA1"/>
    <w:rsid w:val="00D828B6"/>
    <w:rsid w:val="00D8478A"/>
    <w:rsid w:val="00D85517"/>
    <w:rsid w:val="00D908CF"/>
    <w:rsid w:val="00D91DB2"/>
    <w:rsid w:val="00D9641D"/>
    <w:rsid w:val="00D971FE"/>
    <w:rsid w:val="00DA3D0F"/>
    <w:rsid w:val="00DA6667"/>
    <w:rsid w:val="00DB2C37"/>
    <w:rsid w:val="00DB7A7F"/>
    <w:rsid w:val="00DC407E"/>
    <w:rsid w:val="00DC5E15"/>
    <w:rsid w:val="00DC5F5A"/>
    <w:rsid w:val="00DC76C1"/>
    <w:rsid w:val="00DD0B59"/>
    <w:rsid w:val="00DD1A21"/>
    <w:rsid w:val="00DD1EAD"/>
    <w:rsid w:val="00DD4B14"/>
    <w:rsid w:val="00DD6D5F"/>
    <w:rsid w:val="00DE3278"/>
    <w:rsid w:val="00DE37C8"/>
    <w:rsid w:val="00DE434B"/>
    <w:rsid w:val="00DE5B15"/>
    <w:rsid w:val="00DE7B3F"/>
    <w:rsid w:val="00DF08B8"/>
    <w:rsid w:val="00E00597"/>
    <w:rsid w:val="00E04069"/>
    <w:rsid w:val="00E0432C"/>
    <w:rsid w:val="00E049A1"/>
    <w:rsid w:val="00E059F7"/>
    <w:rsid w:val="00E103CC"/>
    <w:rsid w:val="00E12A26"/>
    <w:rsid w:val="00E16977"/>
    <w:rsid w:val="00E20EE5"/>
    <w:rsid w:val="00E22259"/>
    <w:rsid w:val="00E27D03"/>
    <w:rsid w:val="00E324A9"/>
    <w:rsid w:val="00E32615"/>
    <w:rsid w:val="00E34CC3"/>
    <w:rsid w:val="00E34E50"/>
    <w:rsid w:val="00E40C8F"/>
    <w:rsid w:val="00E429B9"/>
    <w:rsid w:val="00E50A9A"/>
    <w:rsid w:val="00E541A1"/>
    <w:rsid w:val="00E7299D"/>
    <w:rsid w:val="00E7766B"/>
    <w:rsid w:val="00E86A2C"/>
    <w:rsid w:val="00E92802"/>
    <w:rsid w:val="00E939E2"/>
    <w:rsid w:val="00E95278"/>
    <w:rsid w:val="00E95355"/>
    <w:rsid w:val="00EA2B0C"/>
    <w:rsid w:val="00EA3A8E"/>
    <w:rsid w:val="00EA676A"/>
    <w:rsid w:val="00EB16F8"/>
    <w:rsid w:val="00EC2B48"/>
    <w:rsid w:val="00EC41EE"/>
    <w:rsid w:val="00EC42D6"/>
    <w:rsid w:val="00EC4845"/>
    <w:rsid w:val="00ED18BB"/>
    <w:rsid w:val="00ED7CCF"/>
    <w:rsid w:val="00EE35DA"/>
    <w:rsid w:val="00EE5509"/>
    <w:rsid w:val="00EF3E29"/>
    <w:rsid w:val="00EF6D9B"/>
    <w:rsid w:val="00F026F1"/>
    <w:rsid w:val="00F02ECD"/>
    <w:rsid w:val="00F0423C"/>
    <w:rsid w:val="00F1513A"/>
    <w:rsid w:val="00F20116"/>
    <w:rsid w:val="00F2360E"/>
    <w:rsid w:val="00F24DA2"/>
    <w:rsid w:val="00F31AD0"/>
    <w:rsid w:val="00F42800"/>
    <w:rsid w:val="00F44625"/>
    <w:rsid w:val="00F44F72"/>
    <w:rsid w:val="00F460D3"/>
    <w:rsid w:val="00F464FE"/>
    <w:rsid w:val="00F51C15"/>
    <w:rsid w:val="00F52FB8"/>
    <w:rsid w:val="00F56228"/>
    <w:rsid w:val="00F57E0A"/>
    <w:rsid w:val="00F70286"/>
    <w:rsid w:val="00F820ED"/>
    <w:rsid w:val="00F828A3"/>
    <w:rsid w:val="00F84134"/>
    <w:rsid w:val="00F91326"/>
    <w:rsid w:val="00F91D5A"/>
    <w:rsid w:val="00F92960"/>
    <w:rsid w:val="00F93762"/>
    <w:rsid w:val="00F93BF5"/>
    <w:rsid w:val="00FA035C"/>
    <w:rsid w:val="00FA1D65"/>
    <w:rsid w:val="00FA5E76"/>
    <w:rsid w:val="00FB788A"/>
    <w:rsid w:val="00FC3E7F"/>
    <w:rsid w:val="00FC5072"/>
    <w:rsid w:val="00FD11EE"/>
    <w:rsid w:val="00FD6A61"/>
    <w:rsid w:val="00FE4E4E"/>
    <w:rsid w:val="00FE744C"/>
    <w:rsid w:val="00FE758D"/>
    <w:rsid w:val="00FF47D6"/>
    <w:rsid w:val="00FF67AF"/>
    <w:rsid w:val="00FF68AF"/>
    <w:rsid w:val="00FF77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0B7BFB"/>
  <w15:chartTrackingRefBased/>
  <w15:docId w15:val="{58679D28-4713-42E0-8953-830CDA889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172D5"/>
    <w:pPr>
      <w:widowControl w:val="0"/>
      <w:jc w:val="both"/>
    </w:pPr>
    <w:rPr>
      <w:kern w:val="2"/>
      <w:sz w:val="21"/>
    </w:rPr>
  </w:style>
  <w:style w:type="paragraph" w:styleId="1">
    <w:name w:val="heading 1"/>
    <w:basedOn w:val="a"/>
    <w:next w:val="a"/>
    <w:qFormat/>
    <w:pPr>
      <w:keepNext/>
      <w:spacing w:line="480" w:lineRule="atLeast"/>
      <w:jc w:val="center"/>
      <w:outlineLvl w:val="0"/>
    </w:pPr>
    <w:rPr>
      <w:b/>
      <w:sz w:val="28"/>
    </w:rPr>
  </w:style>
  <w:style w:type="paragraph" w:styleId="2">
    <w:name w:val="heading 2"/>
    <w:basedOn w:val="a"/>
    <w:next w:val="a"/>
    <w:qFormat/>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Pr>
      <w:b/>
    </w:rPr>
  </w:style>
  <w:style w:type="character" w:styleId="a4">
    <w:name w:val="page number"/>
    <w:basedOn w:val="a0"/>
  </w:style>
  <w:style w:type="character" w:styleId="a5">
    <w:name w:val="Hyperlink"/>
    <w:rPr>
      <w:color w:val="0000FF"/>
      <w:u w:val="single"/>
    </w:rPr>
  </w:style>
  <w:style w:type="paragraph" w:customStyle="1" w:styleId="CharCharCharChar">
    <w:name w:val="Char Char Char Char"/>
    <w:basedOn w:val="a"/>
    <w:pPr>
      <w:widowControl/>
    </w:pPr>
    <w:rPr>
      <w:rFonts w:ascii="Arial" w:hAnsi="Arial"/>
      <w:sz w:val="22"/>
      <w:lang w:eastAsia="en-US"/>
    </w:rPr>
  </w:style>
  <w:style w:type="paragraph" w:styleId="a6">
    <w:name w:val="header"/>
    <w:basedOn w:val="a"/>
    <w:pPr>
      <w:pBdr>
        <w:bottom w:val="single" w:sz="6" w:space="1" w:color="auto"/>
      </w:pBdr>
      <w:tabs>
        <w:tab w:val="center" w:pos="4153"/>
        <w:tab w:val="right" w:pos="8306"/>
      </w:tabs>
      <w:snapToGrid w:val="0"/>
      <w:jc w:val="center"/>
    </w:pPr>
    <w:rPr>
      <w:sz w:val="18"/>
    </w:rPr>
  </w:style>
  <w:style w:type="paragraph" w:styleId="a7">
    <w:name w:val="footer"/>
    <w:basedOn w:val="a"/>
    <w:link w:val="Char"/>
    <w:uiPriority w:val="99"/>
    <w:pPr>
      <w:tabs>
        <w:tab w:val="center" w:pos="4153"/>
        <w:tab w:val="right" w:pos="8306"/>
      </w:tabs>
      <w:snapToGrid w:val="0"/>
      <w:jc w:val="left"/>
    </w:pPr>
    <w:rPr>
      <w:sz w:val="18"/>
    </w:rPr>
  </w:style>
  <w:style w:type="paragraph" w:customStyle="1" w:styleId="Char0">
    <w:name w:val="Char"/>
    <w:basedOn w:val="a"/>
    <w:pPr>
      <w:widowControl/>
    </w:pPr>
    <w:rPr>
      <w:rFonts w:ascii="Arial" w:hAnsi="Arial"/>
      <w:sz w:val="22"/>
      <w:lang w:eastAsia="en-US"/>
    </w:rPr>
  </w:style>
  <w:style w:type="paragraph" w:styleId="10">
    <w:name w:val="toc 1"/>
    <w:basedOn w:val="a"/>
    <w:next w:val="a"/>
    <w:uiPriority w:val="39"/>
  </w:style>
  <w:style w:type="paragraph" w:styleId="20">
    <w:name w:val="toc 2"/>
    <w:basedOn w:val="a"/>
    <w:next w:val="a"/>
    <w:uiPriority w:val="39"/>
    <w:pPr>
      <w:ind w:leftChars="200" w:left="420"/>
    </w:pPr>
  </w:style>
  <w:style w:type="paragraph" w:styleId="a8">
    <w:name w:val="Normal Indent"/>
    <w:aliases w:val="表正文,正文不缩进,正文对齐,Body Text(ch),body text,bt,contents,首行缩进,特点 Char,Alt+X,mr正文缩进,Normal Indent,正文缩进William,Normal Indent（正文缩进）,图表标题,paragraph 2,body indent,正文缩进1,PI,no-step,正文(首行缩进两字),正文(首行缩进两字)1,正文（首行缩进两字） Char Char,Indent 1,正文缩进 Char,表正文1,特点1"/>
    <w:basedOn w:val="a"/>
    <w:rsid w:val="00C013A7"/>
    <w:pPr>
      <w:spacing w:before="120" w:after="120" w:line="400" w:lineRule="exact"/>
      <w:ind w:firstLine="420"/>
    </w:pPr>
    <w:rPr>
      <w:rFonts w:ascii="Arial" w:hAnsi="Arial"/>
      <w:sz w:val="24"/>
    </w:rPr>
  </w:style>
  <w:style w:type="paragraph" w:customStyle="1" w:styleId="CharCharCharCharCharCharChar">
    <w:name w:val="Char Char Char Char Char Char Char"/>
    <w:basedOn w:val="a"/>
    <w:rsid w:val="00C013A7"/>
    <w:pPr>
      <w:adjustRightInd w:val="0"/>
      <w:spacing w:line="360" w:lineRule="auto"/>
    </w:pPr>
    <w:rPr>
      <w:kern w:val="0"/>
      <w:sz w:val="24"/>
    </w:rPr>
  </w:style>
  <w:style w:type="table" w:styleId="a9">
    <w:name w:val="Table Grid"/>
    <w:basedOn w:val="a1"/>
    <w:qFormat/>
    <w:rsid w:val="00D828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Char1"/>
    <w:rsid w:val="0057742A"/>
    <w:rPr>
      <w:rFonts w:ascii="宋体"/>
      <w:sz w:val="18"/>
      <w:szCs w:val="18"/>
    </w:rPr>
  </w:style>
  <w:style w:type="character" w:customStyle="1" w:styleId="Char1">
    <w:name w:val="文档结构图 Char"/>
    <w:link w:val="aa"/>
    <w:rsid w:val="0057742A"/>
    <w:rPr>
      <w:rFonts w:ascii="宋体"/>
      <w:kern w:val="2"/>
      <w:sz w:val="18"/>
      <w:szCs w:val="18"/>
    </w:rPr>
  </w:style>
  <w:style w:type="table" w:styleId="ab">
    <w:name w:val="Table Theme"/>
    <w:basedOn w:val="a1"/>
    <w:rsid w:val="00CD62F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basedOn w:val="a"/>
    <w:uiPriority w:val="99"/>
    <w:unhideWhenUsed/>
    <w:rsid w:val="00C8770B"/>
    <w:pPr>
      <w:widowControl/>
      <w:spacing w:before="100" w:beforeAutospacing="1" w:after="100" w:afterAutospacing="1"/>
      <w:jc w:val="left"/>
    </w:pPr>
    <w:rPr>
      <w:rFonts w:ascii="宋体" w:hAnsi="宋体" w:cs="宋体"/>
      <w:kern w:val="0"/>
      <w:sz w:val="24"/>
      <w:szCs w:val="24"/>
    </w:rPr>
  </w:style>
  <w:style w:type="character" w:customStyle="1" w:styleId="Char">
    <w:name w:val="页脚 Char"/>
    <w:link w:val="a7"/>
    <w:uiPriority w:val="99"/>
    <w:rsid w:val="00C8770B"/>
    <w:rPr>
      <w:kern w:val="2"/>
      <w:sz w:val="18"/>
    </w:rPr>
  </w:style>
  <w:style w:type="paragraph" w:customStyle="1" w:styleId="11">
    <w:name w:val="列出段落1"/>
    <w:basedOn w:val="a"/>
    <w:uiPriority w:val="34"/>
    <w:qFormat/>
    <w:rsid w:val="00F1513A"/>
    <w:pPr>
      <w:widowControl/>
      <w:spacing w:after="160" w:line="259" w:lineRule="auto"/>
      <w:ind w:left="720"/>
      <w:contextualSpacing/>
      <w:jc w:val="left"/>
    </w:pPr>
    <w:rPr>
      <w:rFonts w:ascii="Calibri" w:hAnsi="Calibri"/>
      <w:kern w:val="0"/>
      <w:sz w:val="22"/>
      <w:szCs w:val="22"/>
    </w:rPr>
  </w:style>
  <w:style w:type="paragraph" w:styleId="ad">
    <w:name w:val="List Paragraph"/>
    <w:basedOn w:val="a"/>
    <w:uiPriority w:val="34"/>
    <w:qFormat/>
    <w:rsid w:val="009D2771"/>
    <w:pPr>
      <w:ind w:firstLineChars="200" w:firstLine="420"/>
    </w:pPr>
  </w:style>
  <w:style w:type="character" w:styleId="ae">
    <w:name w:val="annotation reference"/>
    <w:basedOn w:val="a0"/>
    <w:rsid w:val="00953003"/>
    <w:rPr>
      <w:sz w:val="21"/>
      <w:szCs w:val="21"/>
    </w:rPr>
  </w:style>
  <w:style w:type="paragraph" w:styleId="af">
    <w:name w:val="annotation text"/>
    <w:basedOn w:val="a"/>
    <w:link w:val="Char2"/>
    <w:rsid w:val="00953003"/>
    <w:pPr>
      <w:jc w:val="left"/>
    </w:pPr>
  </w:style>
  <w:style w:type="character" w:customStyle="1" w:styleId="Char2">
    <w:name w:val="批注文字 Char"/>
    <w:basedOn w:val="a0"/>
    <w:link w:val="af"/>
    <w:rsid w:val="00953003"/>
    <w:rPr>
      <w:kern w:val="2"/>
      <w:sz w:val="21"/>
    </w:rPr>
  </w:style>
  <w:style w:type="paragraph" w:styleId="af0">
    <w:name w:val="annotation subject"/>
    <w:basedOn w:val="af"/>
    <w:next w:val="af"/>
    <w:link w:val="Char3"/>
    <w:rsid w:val="00953003"/>
    <w:rPr>
      <w:b/>
      <w:bCs/>
    </w:rPr>
  </w:style>
  <w:style w:type="character" w:customStyle="1" w:styleId="Char3">
    <w:name w:val="批注主题 Char"/>
    <w:basedOn w:val="Char2"/>
    <w:link w:val="af0"/>
    <w:rsid w:val="00953003"/>
    <w:rPr>
      <w:b/>
      <w:bCs/>
      <w:kern w:val="2"/>
      <w:sz w:val="21"/>
    </w:rPr>
  </w:style>
  <w:style w:type="paragraph" w:styleId="af1">
    <w:name w:val="Balloon Text"/>
    <w:basedOn w:val="a"/>
    <w:link w:val="Char4"/>
    <w:rsid w:val="00953003"/>
    <w:rPr>
      <w:sz w:val="18"/>
      <w:szCs w:val="18"/>
    </w:rPr>
  </w:style>
  <w:style w:type="character" w:customStyle="1" w:styleId="Char4">
    <w:name w:val="批注框文本 Char"/>
    <w:basedOn w:val="a0"/>
    <w:link w:val="af1"/>
    <w:rsid w:val="00953003"/>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85262">
      <w:bodyDiv w:val="1"/>
      <w:marLeft w:val="0"/>
      <w:marRight w:val="0"/>
      <w:marTop w:val="0"/>
      <w:marBottom w:val="0"/>
      <w:divBdr>
        <w:top w:val="none" w:sz="0" w:space="0" w:color="auto"/>
        <w:left w:val="none" w:sz="0" w:space="0" w:color="auto"/>
        <w:bottom w:val="none" w:sz="0" w:space="0" w:color="auto"/>
        <w:right w:val="none" w:sz="0" w:space="0" w:color="auto"/>
      </w:divBdr>
    </w:div>
    <w:div w:id="129439740">
      <w:bodyDiv w:val="1"/>
      <w:marLeft w:val="0"/>
      <w:marRight w:val="0"/>
      <w:marTop w:val="0"/>
      <w:marBottom w:val="0"/>
      <w:divBdr>
        <w:top w:val="none" w:sz="0" w:space="0" w:color="auto"/>
        <w:left w:val="none" w:sz="0" w:space="0" w:color="auto"/>
        <w:bottom w:val="none" w:sz="0" w:space="0" w:color="auto"/>
        <w:right w:val="none" w:sz="0" w:space="0" w:color="auto"/>
      </w:divBdr>
    </w:div>
    <w:div w:id="254900334">
      <w:bodyDiv w:val="1"/>
      <w:marLeft w:val="0"/>
      <w:marRight w:val="0"/>
      <w:marTop w:val="0"/>
      <w:marBottom w:val="0"/>
      <w:divBdr>
        <w:top w:val="none" w:sz="0" w:space="0" w:color="auto"/>
        <w:left w:val="none" w:sz="0" w:space="0" w:color="auto"/>
        <w:bottom w:val="none" w:sz="0" w:space="0" w:color="auto"/>
        <w:right w:val="none" w:sz="0" w:space="0" w:color="auto"/>
      </w:divBdr>
    </w:div>
    <w:div w:id="445513873">
      <w:bodyDiv w:val="1"/>
      <w:marLeft w:val="0"/>
      <w:marRight w:val="0"/>
      <w:marTop w:val="0"/>
      <w:marBottom w:val="0"/>
      <w:divBdr>
        <w:top w:val="none" w:sz="0" w:space="0" w:color="auto"/>
        <w:left w:val="none" w:sz="0" w:space="0" w:color="auto"/>
        <w:bottom w:val="none" w:sz="0" w:space="0" w:color="auto"/>
        <w:right w:val="none" w:sz="0" w:space="0" w:color="auto"/>
      </w:divBdr>
    </w:div>
    <w:div w:id="563102770">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83933253">
          <w:marLeft w:val="0"/>
          <w:marRight w:val="0"/>
          <w:marTop w:val="0"/>
          <w:marBottom w:val="0"/>
          <w:divBdr>
            <w:top w:val="none" w:sz="0" w:space="0" w:color="auto"/>
            <w:left w:val="none" w:sz="0" w:space="0" w:color="auto"/>
            <w:bottom w:val="none" w:sz="0" w:space="0" w:color="auto"/>
            <w:right w:val="none" w:sz="0" w:space="0" w:color="auto"/>
          </w:divBdr>
          <w:divsChild>
            <w:div w:id="39867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229365">
      <w:bodyDiv w:val="1"/>
      <w:marLeft w:val="0"/>
      <w:marRight w:val="0"/>
      <w:marTop w:val="0"/>
      <w:marBottom w:val="0"/>
      <w:divBdr>
        <w:top w:val="none" w:sz="0" w:space="0" w:color="auto"/>
        <w:left w:val="none" w:sz="0" w:space="0" w:color="auto"/>
        <w:bottom w:val="none" w:sz="0" w:space="0" w:color="auto"/>
        <w:right w:val="none" w:sz="0" w:space="0" w:color="auto"/>
      </w:divBdr>
    </w:div>
    <w:div w:id="668559761">
      <w:bodyDiv w:val="1"/>
      <w:marLeft w:val="0"/>
      <w:marRight w:val="0"/>
      <w:marTop w:val="0"/>
      <w:marBottom w:val="0"/>
      <w:divBdr>
        <w:top w:val="none" w:sz="0" w:space="0" w:color="auto"/>
        <w:left w:val="none" w:sz="0" w:space="0" w:color="auto"/>
        <w:bottom w:val="none" w:sz="0" w:space="0" w:color="auto"/>
        <w:right w:val="none" w:sz="0" w:space="0" w:color="auto"/>
      </w:divBdr>
    </w:div>
    <w:div w:id="717164471">
      <w:bodyDiv w:val="1"/>
      <w:marLeft w:val="0"/>
      <w:marRight w:val="0"/>
      <w:marTop w:val="0"/>
      <w:marBottom w:val="0"/>
      <w:divBdr>
        <w:top w:val="none" w:sz="0" w:space="0" w:color="auto"/>
        <w:left w:val="none" w:sz="0" w:space="0" w:color="auto"/>
        <w:bottom w:val="none" w:sz="0" w:space="0" w:color="auto"/>
        <w:right w:val="none" w:sz="0" w:space="0" w:color="auto"/>
      </w:divBdr>
    </w:div>
    <w:div w:id="915096539">
      <w:bodyDiv w:val="1"/>
      <w:marLeft w:val="0"/>
      <w:marRight w:val="0"/>
      <w:marTop w:val="0"/>
      <w:marBottom w:val="0"/>
      <w:divBdr>
        <w:top w:val="none" w:sz="0" w:space="0" w:color="auto"/>
        <w:left w:val="none" w:sz="0" w:space="0" w:color="auto"/>
        <w:bottom w:val="none" w:sz="0" w:space="0" w:color="auto"/>
        <w:right w:val="none" w:sz="0" w:space="0" w:color="auto"/>
      </w:divBdr>
    </w:div>
    <w:div w:id="966543016">
      <w:bodyDiv w:val="1"/>
      <w:marLeft w:val="0"/>
      <w:marRight w:val="0"/>
      <w:marTop w:val="0"/>
      <w:marBottom w:val="0"/>
      <w:divBdr>
        <w:top w:val="none" w:sz="0" w:space="0" w:color="auto"/>
        <w:left w:val="none" w:sz="0" w:space="0" w:color="auto"/>
        <w:bottom w:val="none" w:sz="0" w:space="0" w:color="auto"/>
        <w:right w:val="none" w:sz="0" w:space="0" w:color="auto"/>
      </w:divBdr>
    </w:div>
    <w:div w:id="1007830096">
      <w:bodyDiv w:val="1"/>
      <w:marLeft w:val="0"/>
      <w:marRight w:val="0"/>
      <w:marTop w:val="0"/>
      <w:marBottom w:val="0"/>
      <w:divBdr>
        <w:top w:val="none" w:sz="0" w:space="0" w:color="auto"/>
        <w:left w:val="none" w:sz="0" w:space="0" w:color="auto"/>
        <w:bottom w:val="none" w:sz="0" w:space="0" w:color="auto"/>
        <w:right w:val="none" w:sz="0" w:space="0" w:color="auto"/>
      </w:divBdr>
    </w:div>
    <w:div w:id="1066801458">
      <w:bodyDiv w:val="1"/>
      <w:marLeft w:val="0"/>
      <w:marRight w:val="0"/>
      <w:marTop w:val="0"/>
      <w:marBottom w:val="0"/>
      <w:divBdr>
        <w:top w:val="none" w:sz="0" w:space="0" w:color="auto"/>
        <w:left w:val="none" w:sz="0" w:space="0" w:color="auto"/>
        <w:bottom w:val="none" w:sz="0" w:space="0" w:color="auto"/>
        <w:right w:val="none" w:sz="0" w:space="0" w:color="auto"/>
      </w:divBdr>
    </w:div>
    <w:div w:id="1269238893">
      <w:bodyDiv w:val="1"/>
      <w:marLeft w:val="0"/>
      <w:marRight w:val="0"/>
      <w:marTop w:val="0"/>
      <w:marBottom w:val="0"/>
      <w:divBdr>
        <w:top w:val="none" w:sz="0" w:space="0" w:color="auto"/>
        <w:left w:val="none" w:sz="0" w:space="0" w:color="auto"/>
        <w:bottom w:val="none" w:sz="0" w:space="0" w:color="auto"/>
        <w:right w:val="none" w:sz="0" w:space="0" w:color="auto"/>
      </w:divBdr>
    </w:div>
    <w:div w:id="1588659974">
      <w:bodyDiv w:val="1"/>
      <w:marLeft w:val="120"/>
      <w:marRight w:val="120"/>
      <w:marTop w:val="120"/>
      <w:marBottom w:val="120"/>
      <w:divBdr>
        <w:top w:val="none" w:sz="0" w:space="0" w:color="auto"/>
        <w:left w:val="none" w:sz="0" w:space="0" w:color="auto"/>
        <w:bottom w:val="none" w:sz="0" w:space="0" w:color="auto"/>
        <w:right w:val="none" w:sz="0" w:space="0" w:color="auto"/>
      </w:divBdr>
      <w:divsChild>
        <w:div w:id="2064333380">
          <w:marLeft w:val="0"/>
          <w:marRight w:val="0"/>
          <w:marTop w:val="0"/>
          <w:marBottom w:val="0"/>
          <w:divBdr>
            <w:top w:val="none" w:sz="0" w:space="0" w:color="auto"/>
            <w:left w:val="none" w:sz="0" w:space="0" w:color="auto"/>
            <w:bottom w:val="none" w:sz="0" w:space="0" w:color="auto"/>
            <w:right w:val="none" w:sz="0" w:space="0" w:color="auto"/>
          </w:divBdr>
          <w:divsChild>
            <w:div w:id="168331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540960">
      <w:bodyDiv w:val="1"/>
      <w:marLeft w:val="0"/>
      <w:marRight w:val="0"/>
      <w:marTop w:val="0"/>
      <w:marBottom w:val="0"/>
      <w:divBdr>
        <w:top w:val="none" w:sz="0" w:space="0" w:color="auto"/>
        <w:left w:val="none" w:sz="0" w:space="0" w:color="auto"/>
        <w:bottom w:val="none" w:sz="0" w:space="0" w:color="auto"/>
        <w:right w:val="none" w:sz="0" w:space="0" w:color="auto"/>
      </w:divBdr>
    </w:div>
    <w:div w:id="1804881420">
      <w:bodyDiv w:val="1"/>
      <w:marLeft w:val="0"/>
      <w:marRight w:val="0"/>
      <w:marTop w:val="0"/>
      <w:marBottom w:val="0"/>
      <w:divBdr>
        <w:top w:val="none" w:sz="0" w:space="0" w:color="auto"/>
        <w:left w:val="none" w:sz="0" w:space="0" w:color="auto"/>
        <w:bottom w:val="none" w:sz="0" w:space="0" w:color="auto"/>
        <w:right w:val="none" w:sz="0" w:space="0" w:color="auto"/>
      </w:divBdr>
    </w:div>
    <w:div w:id="1806309950">
      <w:bodyDiv w:val="1"/>
      <w:marLeft w:val="0"/>
      <w:marRight w:val="0"/>
      <w:marTop w:val="0"/>
      <w:marBottom w:val="0"/>
      <w:divBdr>
        <w:top w:val="none" w:sz="0" w:space="0" w:color="auto"/>
        <w:left w:val="none" w:sz="0" w:space="0" w:color="auto"/>
        <w:bottom w:val="none" w:sz="0" w:space="0" w:color="auto"/>
        <w:right w:val="none" w:sz="0" w:space="0" w:color="auto"/>
      </w:divBdr>
    </w:div>
    <w:div w:id="1894073505">
      <w:bodyDiv w:val="1"/>
      <w:marLeft w:val="0"/>
      <w:marRight w:val="0"/>
      <w:marTop w:val="0"/>
      <w:marBottom w:val="0"/>
      <w:divBdr>
        <w:top w:val="none" w:sz="0" w:space="0" w:color="auto"/>
        <w:left w:val="none" w:sz="0" w:space="0" w:color="auto"/>
        <w:bottom w:val="none" w:sz="0" w:space="0" w:color="auto"/>
        <w:right w:val="none" w:sz="0" w:space="0" w:color="auto"/>
      </w:divBdr>
    </w:div>
    <w:div w:id="2008703445">
      <w:bodyDiv w:val="1"/>
      <w:marLeft w:val="0"/>
      <w:marRight w:val="0"/>
      <w:marTop w:val="0"/>
      <w:marBottom w:val="0"/>
      <w:divBdr>
        <w:top w:val="none" w:sz="0" w:space="0" w:color="auto"/>
        <w:left w:val="none" w:sz="0" w:space="0" w:color="auto"/>
        <w:bottom w:val="none" w:sz="0" w:space="0" w:color="auto"/>
        <w:right w:val="none" w:sz="0" w:space="0" w:color="auto"/>
      </w:divBdr>
    </w:div>
    <w:div w:id="2045515010">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4.png"/><Relationship Id="rId39" Type="http://schemas.openxmlformats.org/officeDocument/2006/relationships/image" Target="media/image30.png"/><Relationship Id="rId21" Type="http://schemas.openxmlformats.org/officeDocument/2006/relationships/image" Target="media/image14.wmf"/><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7.png"/><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2.png"/><Relationship Id="rId45" Type="http://schemas.openxmlformats.org/officeDocument/2006/relationships/image" Target="media/image36.png"/><Relationship Id="rId53" Type="http://schemas.openxmlformats.org/officeDocument/2006/relationships/image" Target="media/image45.png"/><Relationship Id="rId58" Type="http://schemas.openxmlformats.org/officeDocument/2006/relationships/image" Target="media/image48.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28.wmf"/><Relationship Id="rId61" Type="http://schemas.openxmlformats.org/officeDocument/2006/relationships/image" Target="media/image5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1.png"/><Relationship Id="rId60" Type="http://schemas.openxmlformats.org/officeDocument/2006/relationships/image" Target="media/image50.png"/><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wmf"/><Relationship Id="rId43" Type="http://schemas.openxmlformats.org/officeDocument/2006/relationships/image" Target="media/image35.png"/><Relationship Id="rId48" Type="http://schemas.openxmlformats.org/officeDocument/2006/relationships/image" Target="media/image39.png"/><Relationship Id="rId56" Type="http://schemas.openxmlformats.org/officeDocument/2006/relationships/image" Target="media/image270.png"/><Relationship Id="rId64"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9.png"/><Relationship Id="rId6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5.wmf"/></Relationships>
</file>

<file path=word/_rels/header1.xml.rels><?xml version="1.0" encoding="UTF-8" standalone="yes"?>
<Relationships xmlns="http://schemas.openxmlformats.org/package/2006/relationships"><Relationship Id="rId2" Type="http://schemas.openxmlformats.org/officeDocument/2006/relationships/image" Target="media/image44.png"/><Relationship Id="rId1" Type="http://schemas.openxmlformats.org/officeDocument/2006/relationships/image" Target="media/image43.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system32\Normal.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472E36-99E0-40F4-B43C-A3C7AF7FB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Template>
  <TotalTime>138</TotalTime>
  <Pages>2</Pages>
  <Words>111</Words>
  <Characters>639</Characters>
  <Application>Microsoft Office Word</Application>
  <DocSecurity>0</DocSecurity>
  <PresentationFormat/>
  <Lines>5</Lines>
  <Paragraphs>1</Paragraphs>
  <Slides>0</Slides>
  <Notes>0</Notes>
  <HiddenSlides>0</HiddenSlides>
  <MMClips>0</MMClips>
  <ScaleCrop>false</ScaleCrop>
  <Manager/>
  <Company>accelink</Company>
  <LinksUpToDate>false</LinksUpToDate>
  <CharactersWithSpaces>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方案设计配置模板</dc:title>
  <dc:subject/>
  <dc:creator>lenovo</dc:creator>
  <cp:keywords/>
  <dc:description/>
  <cp:lastModifiedBy>lenovo</cp:lastModifiedBy>
  <cp:revision>13</cp:revision>
  <cp:lastPrinted>2009-11-02T08:55:00Z</cp:lastPrinted>
  <dcterms:created xsi:type="dcterms:W3CDTF">2017-07-11T03:23:00Z</dcterms:created>
  <dcterms:modified xsi:type="dcterms:W3CDTF">2019-07-25T04:58:00Z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2052-6.5.0.1966</vt:lpwstr>
  </property>
</Properties>
</file>